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30.06.2017р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203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кошторисної документації  " Капітальний ремонт дитячих майданчиків"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0FB6904" w14:textId="77777777" w:rsidR="00021A20" w:rsidRPr="00021A20" w:rsidRDefault="00021A20" w:rsidP="00021A20">
      <w:pPr>
        <w:rPr>
          <w:sz w:val="28"/>
          <w:szCs w:val="28"/>
        </w:rPr>
      </w:pPr>
      <w:r w:rsidRPr="00021A20">
        <w:rPr>
          <w:sz w:val="28"/>
          <w:szCs w:val="28"/>
        </w:rPr>
        <w:t xml:space="preserve">                Відповідно до Бюджетного кодексу України,  Закону України  “Про місцеве самоврядування в Україні ”, на виконання  рішення  Винниківської міської ради № 707 від 27 грудня 2016 р. ”Про міський бюджет м. Винники на 2017 рік ”, виконавчий комітет Винниківської міської ради </w:t>
      </w:r>
    </w:p>
    <w:p w14:paraId="2BF21661" w14:textId="77777777" w:rsidR="00021A20" w:rsidRDefault="00021A20" w:rsidP="00021A20">
      <w:pPr>
        <w:rPr>
          <w:sz w:val="28"/>
          <w:szCs w:val="28"/>
        </w:rPr>
      </w:pPr>
      <w:r w:rsidRPr="00021A20">
        <w:rPr>
          <w:sz w:val="28"/>
          <w:szCs w:val="28"/>
        </w:rPr>
        <w:t xml:space="preserve">                                                             </w:t>
      </w:r>
    </w:p>
    <w:p w14:paraId="57F894C5" w14:textId="01515458" w:rsidR="00021A20" w:rsidRDefault="00021A20" w:rsidP="00021A20">
      <w:pPr>
        <w:jc w:val="center"/>
        <w:rPr>
          <w:sz w:val="28"/>
          <w:szCs w:val="28"/>
        </w:rPr>
      </w:pPr>
      <w:r w:rsidRPr="00021A20">
        <w:rPr>
          <w:sz w:val="28"/>
          <w:szCs w:val="28"/>
        </w:rPr>
        <w:t>В И Р І Ш И В:</w:t>
      </w:r>
    </w:p>
    <w:p w14:paraId="281D63ED" w14:textId="77777777" w:rsidR="00021A20" w:rsidRPr="00021A20" w:rsidRDefault="00021A20" w:rsidP="00021A20">
      <w:pPr>
        <w:jc w:val="center"/>
        <w:rPr>
          <w:sz w:val="28"/>
          <w:szCs w:val="28"/>
        </w:rPr>
      </w:pPr>
      <w:bookmarkStart w:id="1" w:name="_GoBack"/>
      <w:bookmarkEnd w:id="1"/>
    </w:p>
    <w:p w14:paraId="76703875" w14:textId="77777777" w:rsidR="00021A20" w:rsidRPr="00021A20" w:rsidRDefault="00021A20" w:rsidP="00021A20">
      <w:pPr>
        <w:rPr>
          <w:sz w:val="28"/>
          <w:szCs w:val="28"/>
        </w:rPr>
      </w:pPr>
      <w:r w:rsidRPr="00021A20">
        <w:rPr>
          <w:sz w:val="28"/>
          <w:szCs w:val="28"/>
        </w:rPr>
        <w:t>1.Затвердити   кошторисну документацію « Капітальний ремонт дитячих майданчиків».</w:t>
      </w:r>
    </w:p>
    <w:p w14:paraId="4A32DA1D" w14:textId="77777777" w:rsidR="00021A20" w:rsidRPr="00021A20" w:rsidRDefault="00021A20" w:rsidP="00021A20">
      <w:pPr>
        <w:rPr>
          <w:sz w:val="28"/>
          <w:szCs w:val="28"/>
        </w:rPr>
      </w:pPr>
    </w:p>
    <w:p w14:paraId="1BE65CE2" w14:textId="77777777" w:rsidR="00021A20" w:rsidRPr="00021A20" w:rsidRDefault="00021A20" w:rsidP="00021A20">
      <w:pPr>
        <w:rPr>
          <w:sz w:val="28"/>
          <w:szCs w:val="28"/>
        </w:rPr>
      </w:pPr>
      <w:r w:rsidRPr="00021A20">
        <w:rPr>
          <w:sz w:val="28"/>
          <w:szCs w:val="28"/>
        </w:rPr>
        <w:t>2.Контроль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6F86157A" w14:textId="77777777" w:rsidR="00021A20" w:rsidRPr="00021A20" w:rsidRDefault="00021A20" w:rsidP="00021A20">
      <w:pPr>
        <w:rPr>
          <w:sz w:val="28"/>
          <w:szCs w:val="28"/>
        </w:rPr>
      </w:pPr>
    </w:p>
    <w:p w14:paraId="05F2DF30" w14:textId="77777777" w:rsidR="00021A20" w:rsidRPr="00021A20" w:rsidRDefault="00021A20" w:rsidP="00021A20">
      <w:pPr>
        <w:rPr>
          <w:sz w:val="28"/>
          <w:szCs w:val="28"/>
        </w:rPr>
      </w:pPr>
    </w:p>
    <w:p w14:paraId="5168DD46" w14:textId="77777777" w:rsidR="00021A20" w:rsidRPr="00021A20" w:rsidRDefault="00021A20" w:rsidP="00021A20">
      <w:pPr>
        <w:rPr>
          <w:sz w:val="28"/>
          <w:szCs w:val="28"/>
        </w:rPr>
      </w:pPr>
    </w:p>
    <w:p w14:paraId="01C471E0" w14:textId="3EFDA00B" w:rsidR="00213958" w:rsidRPr="006F2805" w:rsidRDefault="00021A20" w:rsidP="00021A20">
      <w:pPr>
        <w:rPr>
          <w:sz w:val="28"/>
          <w:szCs w:val="28"/>
        </w:rPr>
      </w:pPr>
      <w:r w:rsidRPr="00021A20">
        <w:rPr>
          <w:sz w:val="28"/>
          <w:szCs w:val="28"/>
        </w:rPr>
        <w:t>Міський  голова                                                                                      В.Квурт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D6BEE41" w14:textId="77777777" w:rsidR="00837199" w:rsidRDefault="00837199">
      <w:r>
        <w:separator/>
      </w:r>
    </w:p>
  </w:endnote>
  <w:endnote w:type="continuationSeparator" w:id="0">
    <w:p w14:paraId="229C2194" w14:textId="77777777" w:rsidR="00837199" w:rsidRDefault="008371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3BA8651" w14:textId="77777777" w:rsidR="00837199" w:rsidRDefault="00837199">
      <w:r>
        <w:separator/>
      </w:r>
    </w:p>
  </w:footnote>
  <w:footnote w:type="continuationSeparator" w:id="0">
    <w:p w14:paraId="14C9A500" w14:textId="77777777" w:rsidR="00837199" w:rsidRDefault="0083719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21A20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37199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EEE75C-E529-42B7-9A13-26172928D4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678</Words>
  <Characters>388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2024-03-22T11:16:00Z</dcterms:modified>
</cp:coreProperties>
</file>