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системи опалення в   приміщенні "Народний дім"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A8B6DF" w14:textId="77777777" w:rsidR="00FE1B69" w:rsidRPr="00FE1B69" w:rsidRDefault="00FE1B69" w:rsidP="00FE1B69">
      <w:pPr>
        <w:rPr>
          <w:sz w:val="28"/>
          <w:szCs w:val="28"/>
        </w:rPr>
      </w:pPr>
      <w:r w:rsidRPr="00FE1B69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2E02686E" w14:textId="77777777" w:rsidR="00FE1B69" w:rsidRDefault="00FE1B69" w:rsidP="00FE1B69">
      <w:pPr>
        <w:rPr>
          <w:sz w:val="28"/>
          <w:szCs w:val="28"/>
        </w:rPr>
      </w:pPr>
      <w:r w:rsidRPr="00FE1B69">
        <w:rPr>
          <w:sz w:val="28"/>
          <w:szCs w:val="28"/>
        </w:rPr>
        <w:t xml:space="preserve">                                                             </w:t>
      </w:r>
    </w:p>
    <w:p w14:paraId="597C6BFE" w14:textId="2D6D01DA" w:rsidR="00FE1B69" w:rsidRDefault="00FE1B69" w:rsidP="00FE1B69">
      <w:pPr>
        <w:jc w:val="center"/>
        <w:rPr>
          <w:sz w:val="28"/>
          <w:szCs w:val="28"/>
        </w:rPr>
      </w:pPr>
      <w:r w:rsidRPr="00FE1B69">
        <w:rPr>
          <w:sz w:val="28"/>
          <w:szCs w:val="28"/>
        </w:rPr>
        <w:t>В И Р І Ш И В:</w:t>
      </w:r>
    </w:p>
    <w:p w14:paraId="49ECE362" w14:textId="77777777" w:rsidR="00FE1B69" w:rsidRPr="00FE1B69" w:rsidRDefault="00FE1B69" w:rsidP="00FE1B69">
      <w:pPr>
        <w:jc w:val="center"/>
        <w:rPr>
          <w:sz w:val="28"/>
          <w:szCs w:val="28"/>
        </w:rPr>
      </w:pPr>
    </w:p>
    <w:p w14:paraId="1547C72B" w14:textId="77777777" w:rsidR="00FE1B69" w:rsidRPr="00FE1B69" w:rsidRDefault="00FE1B69" w:rsidP="00FE1B69">
      <w:pPr>
        <w:rPr>
          <w:sz w:val="28"/>
          <w:szCs w:val="28"/>
        </w:rPr>
      </w:pPr>
      <w:r w:rsidRPr="00FE1B69">
        <w:rPr>
          <w:sz w:val="28"/>
          <w:szCs w:val="28"/>
        </w:rPr>
        <w:t>1.Затвердити   кошторисну документацію « Капітальний ремонт системи опалення в приміщенні «Народний дім» у м. Винники»</w:t>
      </w:r>
    </w:p>
    <w:p w14:paraId="7DB07291" w14:textId="77777777" w:rsidR="00FE1B69" w:rsidRPr="00FE1B69" w:rsidRDefault="00FE1B69" w:rsidP="00FE1B69">
      <w:pPr>
        <w:rPr>
          <w:sz w:val="28"/>
          <w:szCs w:val="28"/>
        </w:rPr>
      </w:pPr>
    </w:p>
    <w:p w14:paraId="75281C7C" w14:textId="77777777" w:rsidR="00FE1B69" w:rsidRPr="00FE1B69" w:rsidRDefault="00FE1B69" w:rsidP="00FE1B69">
      <w:pPr>
        <w:rPr>
          <w:sz w:val="28"/>
          <w:szCs w:val="28"/>
        </w:rPr>
      </w:pPr>
    </w:p>
    <w:p w14:paraId="1ED9ABF9" w14:textId="77777777" w:rsidR="00FE1B69" w:rsidRPr="00FE1B69" w:rsidRDefault="00FE1B69" w:rsidP="00FE1B69">
      <w:pPr>
        <w:rPr>
          <w:sz w:val="28"/>
          <w:szCs w:val="28"/>
        </w:rPr>
      </w:pPr>
      <w:r w:rsidRPr="00FE1B69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FA72ABA" w14:textId="77777777" w:rsidR="00FE1B69" w:rsidRPr="00FE1B69" w:rsidRDefault="00FE1B69" w:rsidP="00FE1B69">
      <w:pPr>
        <w:rPr>
          <w:sz w:val="28"/>
          <w:szCs w:val="28"/>
        </w:rPr>
      </w:pPr>
    </w:p>
    <w:p w14:paraId="6B1EEF0B" w14:textId="77777777" w:rsidR="00FE1B69" w:rsidRPr="00FE1B69" w:rsidRDefault="00FE1B69" w:rsidP="00FE1B69">
      <w:pPr>
        <w:rPr>
          <w:sz w:val="28"/>
          <w:szCs w:val="28"/>
        </w:rPr>
      </w:pPr>
    </w:p>
    <w:p w14:paraId="1CC57228" w14:textId="77777777" w:rsidR="00FE1B69" w:rsidRPr="00FE1B69" w:rsidRDefault="00FE1B69" w:rsidP="00FE1B69">
      <w:pPr>
        <w:rPr>
          <w:sz w:val="28"/>
          <w:szCs w:val="28"/>
        </w:rPr>
      </w:pPr>
    </w:p>
    <w:p w14:paraId="5DB9376E" w14:textId="48386D1D" w:rsidR="00FE1B69" w:rsidRPr="00FE1B69" w:rsidRDefault="00FE1B69" w:rsidP="00FE1B69">
      <w:pPr>
        <w:rPr>
          <w:sz w:val="28"/>
          <w:szCs w:val="28"/>
        </w:rPr>
      </w:pPr>
      <w:r w:rsidRPr="00FE1B6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Міський  голова</w:t>
      </w:r>
      <w:r w:rsidRPr="00FE1B69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</w:t>
      </w:r>
      <w:bookmarkStart w:id="1" w:name="_GoBack"/>
      <w:bookmarkEnd w:id="1"/>
      <w:r w:rsidRPr="00FE1B69">
        <w:rPr>
          <w:sz w:val="28"/>
          <w:szCs w:val="28"/>
        </w:rPr>
        <w:t xml:space="preserve">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E1AFB" w14:textId="77777777" w:rsidR="00783B44" w:rsidRDefault="00783B44">
      <w:r>
        <w:separator/>
      </w:r>
    </w:p>
  </w:endnote>
  <w:endnote w:type="continuationSeparator" w:id="0">
    <w:p w14:paraId="11C01167" w14:textId="77777777" w:rsidR="00783B44" w:rsidRDefault="0078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CCFC3" w14:textId="77777777" w:rsidR="00783B44" w:rsidRDefault="00783B44">
      <w:r>
        <w:separator/>
      </w:r>
    </w:p>
  </w:footnote>
  <w:footnote w:type="continuationSeparator" w:id="0">
    <w:p w14:paraId="38346B14" w14:textId="77777777" w:rsidR="00783B44" w:rsidRDefault="00783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3B4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AF66D-EC9E-465E-B057-966C91366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2024-03-22T11:21:00Z</dcterms:modified>
</cp:coreProperties>
</file>