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30.06.2017р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205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робочого  проекту  "Будівництво дороги по вул. Дмитерка  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80396D4" w14:textId="77777777" w:rsidR="004F30A4" w:rsidRPr="004F30A4" w:rsidRDefault="004F30A4" w:rsidP="004F30A4">
      <w:pPr>
        <w:ind w:firstLine="720"/>
        <w:rPr>
          <w:sz w:val="28"/>
          <w:szCs w:val="28"/>
        </w:rPr>
      </w:pPr>
      <w:r w:rsidRPr="004F30A4">
        <w:rPr>
          <w:sz w:val="28"/>
          <w:szCs w:val="28"/>
        </w:rPr>
        <w:t xml:space="preserve">Відповідно до Бюджетного кодексу України,  Закону України  “Про місцеве самоврядування в Україні ”, на виконання  рішення  Винниківської міської ради № 707 від 27 грудня 2016 р. ”Про міський бюджет м. Винники на 2017 рік ”, виконавчий комітет Винниківської міської ради </w:t>
      </w:r>
    </w:p>
    <w:p w14:paraId="08F4EE27" w14:textId="77777777" w:rsidR="004F30A4" w:rsidRDefault="004F30A4" w:rsidP="004F30A4">
      <w:pPr>
        <w:rPr>
          <w:sz w:val="28"/>
          <w:szCs w:val="28"/>
        </w:rPr>
      </w:pPr>
      <w:r w:rsidRPr="004F30A4">
        <w:rPr>
          <w:sz w:val="28"/>
          <w:szCs w:val="28"/>
        </w:rPr>
        <w:t xml:space="preserve">                                                             </w:t>
      </w:r>
    </w:p>
    <w:p w14:paraId="0CBE0841" w14:textId="3760F355" w:rsidR="004F30A4" w:rsidRDefault="004F30A4" w:rsidP="004F30A4">
      <w:pPr>
        <w:jc w:val="center"/>
        <w:rPr>
          <w:sz w:val="28"/>
          <w:szCs w:val="28"/>
        </w:rPr>
      </w:pPr>
      <w:r w:rsidRPr="004F30A4">
        <w:rPr>
          <w:sz w:val="28"/>
          <w:szCs w:val="28"/>
        </w:rPr>
        <w:t>В И Р І Ш И В:</w:t>
      </w:r>
    </w:p>
    <w:p w14:paraId="1D63E151" w14:textId="77777777" w:rsidR="004F30A4" w:rsidRPr="004F30A4" w:rsidRDefault="004F30A4" w:rsidP="004F30A4">
      <w:pPr>
        <w:jc w:val="center"/>
        <w:rPr>
          <w:sz w:val="28"/>
          <w:szCs w:val="28"/>
        </w:rPr>
      </w:pPr>
    </w:p>
    <w:p w14:paraId="714F52CB" w14:textId="77777777" w:rsidR="004F30A4" w:rsidRPr="004F30A4" w:rsidRDefault="004F30A4" w:rsidP="004F30A4">
      <w:pPr>
        <w:rPr>
          <w:sz w:val="28"/>
          <w:szCs w:val="28"/>
        </w:rPr>
      </w:pPr>
      <w:r w:rsidRPr="004F30A4">
        <w:rPr>
          <w:sz w:val="28"/>
          <w:szCs w:val="28"/>
        </w:rPr>
        <w:t>1.Затвердити робочий  проект «Будівництво дороги по вул. Дмитерка у м. Винники»</w:t>
      </w:r>
    </w:p>
    <w:p w14:paraId="0B2823E5" w14:textId="77777777" w:rsidR="004F30A4" w:rsidRPr="004F30A4" w:rsidRDefault="004F30A4" w:rsidP="004F30A4">
      <w:pPr>
        <w:rPr>
          <w:sz w:val="28"/>
          <w:szCs w:val="28"/>
        </w:rPr>
      </w:pPr>
    </w:p>
    <w:p w14:paraId="1DF5BC45" w14:textId="77777777" w:rsidR="004F30A4" w:rsidRPr="004F30A4" w:rsidRDefault="004F30A4" w:rsidP="004F30A4">
      <w:pPr>
        <w:rPr>
          <w:sz w:val="28"/>
          <w:szCs w:val="28"/>
        </w:rPr>
      </w:pPr>
      <w:r w:rsidRPr="004F30A4">
        <w:rPr>
          <w:sz w:val="28"/>
          <w:szCs w:val="28"/>
        </w:rPr>
        <w:t>2.Контроль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77445FC1" w14:textId="77777777" w:rsidR="004F30A4" w:rsidRPr="004F30A4" w:rsidRDefault="004F30A4" w:rsidP="004F30A4">
      <w:pPr>
        <w:rPr>
          <w:sz w:val="28"/>
          <w:szCs w:val="28"/>
        </w:rPr>
      </w:pPr>
    </w:p>
    <w:p w14:paraId="151A7444" w14:textId="77777777" w:rsidR="004F30A4" w:rsidRPr="004F30A4" w:rsidRDefault="004F30A4" w:rsidP="004F30A4">
      <w:pPr>
        <w:rPr>
          <w:sz w:val="28"/>
          <w:szCs w:val="28"/>
        </w:rPr>
      </w:pPr>
    </w:p>
    <w:p w14:paraId="32EAFFA3" w14:textId="77777777" w:rsidR="004F30A4" w:rsidRPr="004F30A4" w:rsidRDefault="004F30A4" w:rsidP="004F30A4">
      <w:pPr>
        <w:rPr>
          <w:sz w:val="28"/>
          <w:szCs w:val="28"/>
        </w:rPr>
      </w:pPr>
      <w:r w:rsidRPr="004F30A4">
        <w:rPr>
          <w:sz w:val="28"/>
          <w:szCs w:val="28"/>
        </w:rPr>
        <w:t xml:space="preserve"> </w:t>
      </w:r>
    </w:p>
    <w:p w14:paraId="7C5DED1F" w14:textId="792CE117" w:rsidR="004F30A4" w:rsidRPr="004F30A4" w:rsidRDefault="004F30A4" w:rsidP="004F30A4">
      <w:pPr>
        <w:rPr>
          <w:sz w:val="28"/>
          <w:szCs w:val="28"/>
        </w:rPr>
      </w:pPr>
      <w:r w:rsidRPr="004F30A4">
        <w:rPr>
          <w:sz w:val="28"/>
          <w:szCs w:val="28"/>
        </w:rPr>
        <w:t xml:space="preserve">                   Міс</w:t>
      </w:r>
      <w:r>
        <w:rPr>
          <w:sz w:val="28"/>
          <w:szCs w:val="28"/>
        </w:rPr>
        <w:t>ький  голова</w:t>
      </w:r>
      <w:r w:rsidRPr="004F30A4">
        <w:rPr>
          <w:sz w:val="28"/>
          <w:szCs w:val="28"/>
        </w:rPr>
        <w:t xml:space="preserve">                </w:t>
      </w:r>
      <w:r>
        <w:rPr>
          <w:sz w:val="28"/>
          <w:szCs w:val="28"/>
        </w:rPr>
        <w:t xml:space="preserve">                               </w:t>
      </w:r>
      <w:bookmarkStart w:id="1" w:name="_GoBack"/>
      <w:bookmarkEnd w:id="1"/>
      <w:r w:rsidRPr="004F30A4">
        <w:rPr>
          <w:sz w:val="28"/>
          <w:szCs w:val="28"/>
        </w:rPr>
        <w:t xml:space="preserve">                         В.Квурт</w:t>
      </w:r>
    </w:p>
    <w:p w14:paraId="3A5EC775" w14:textId="77777777" w:rsidR="004F30A4" w:rsidRPr="004F30A4" w:rsidRDefault="004F30A4" w:rsidP="004F30A4">
      <w:pPr>
        <w:rPr>
          <w:sz w:val="28"/>
          <w:szCs w:val="28"/>
        </w:rPr>
      </w:pPr>
    </w:p>
    <w:p w14:paraId="01C471E0" w14:textId="61169D75" w:rsidR="00213958" w:rsidRPr="006F2805" w:rsidRDefault="004F30A4" w:rsidP="004F30A4">
      <w:pPr>
        <w:rPr>
          <w:sz w:val="28"/>
          <w:szCs w:val="28"/>
        </w:rPr>
      </w:pPr>
      <w:r w:rsidRPr="004F30A4">
        <w:rPr>
          <w:sz w:val="28"/>
          <w:szCs w:val="28"/>
        </w:rPr>
        <w:t xml:space="preserve">   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B1B6B2" w14:textId="77777777" w:rsidR="00E02171" w:rsidRDefault="00E02171">
      <w:r>
        <w:separator/>
      </w:r>
    </w:p>
  </w:endnote>
  <w:endnote w:type="continuationSeparator" w:id="0">
    <w:p w14:paraId="31D77A64" w14:textId="77777777" w:rsidR="00E02171" w:rsidRDefault="00E021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9E804D" w14:textId="77777777" w:rsidR="00E02171" w:rsidRDefault="00E02171">
      <w:r>
        <w:separator/>
      </w:r>
    </w:p>
  </w:footnote>
  <w:footnote w:type="continuationSeparator" w:id="0">
    <w:p w14:paraId="649317ED" w14:textId="77777777" w:rsidR="00E02171" w:rsidRDefault="00E021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4F30A4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0217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DF4574-43E5-46C4-8A42-A275640122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677</Words>
  <Characters>386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2024-03-22T11:23:00Z</dcterms:modified>
</cp:coreProperties>
</file>