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14.07.2017р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 Будівництво каналізаційної мережі   по вул.  Довганика в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8103EF" w14:textId="77777777" w:rsidR="00A97C52" w:rsidRPr="00A97C52" w:rsidRDefault="00A97C52" w:rsidP="00A97C52">
      <w:pPr>
        <w:rPr>
          <w:sz w:val="28"/>
          <w:szCs w:val="28"/>
        </w:rPr>
      </w:pPr>
      <w:r w:rsidRPr="00A97C52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 Винники на 2017 рік», виконавчий комітет Винниківської міської ради:</w:t>
      </w:r>
    </w:p>
    <w:p w14:paraId="3980DAD7" w14:textId="77777777" w:rsidR="00A97C52" w:rsidRPr="00A97C52" w:rsidRDefault="00A97C52" w:rsidP="00A97C52">
      <w:pPr>
        <w:rPr>
          <w:sz w:val="28"/>
          <w:szCs w:val="28"/>
        </w:rPr>
      </w:pPr>
    </w:p>
    <w:p w14:paraId="1F583CFA" w14:textId="77777777" w:rsidR="00A97C52" w:rsidRPr="00A97C52" w:rsidRDefault="00A97C52" w:rsidP="00A97C52">
      <w:pPr>
        <w:rPr>
          <w:sz w:val="28"/>
          <w:szCs w:val="28"/>
        </w:rPr>
      </w:pPr>
      <w:r w:rsidRPr="00A97C52">
        <w:rPr>
          <w:sz w:val="28"/>
          <w:szCs w:val="28"/>
        </w:rPr>
        <w:t>ВИРІШИВ:</w:t>
      </w:r>
    </w:p>
    <w:p w14:paraId="1728189E" w14:textId="77777777" w:rsidR="00A97C52" w:rsidRPr="00A97C52" w:rsidRDefault="00A97C52" w:rsidP="00A97C52">
      <w:pPr>
        <w:rPr>
          <w:sz w:val="28"/>
          <w:szCs w:val="28"/>
        </w:rPr>
      </w:pPr>
      <w:r w:rsidRPr="00A97C52">
        <w:rPr>
          <w:sz w:val="28"/>
          <w:szCs w:val="28"/>
        </w:rPr>
        <w:t>1.Затвердити  робочий проект « Будівництво каналізаційної мережі по вул.  Довганика в м. Винники».</w:t>
      </w:r>
    </w:p>
    <w:p w14:paraId="7845180C" w14:textId="77777777" w:rsidR="00A97C52" w:rsidRPr="00A97C52" w:rsidRDefault="00A97C52" w:rsidP="00A97C52">
      <w:pPr>
        <w:rPr>
          <w:sz w:val="28"/>
          <w:szCs w:val="28"/>
        </w:rPr>
      </w:pPr>
    </w:p>
    <w:p w14:paraId="0DB87C79" w14:textId="77777777" w:rsidR="00A97C52" w:rsidRPr="00A97C52" w:rsidRDefault="00A97C52" w:rsidP="00A97C52">
      <w:pPr>
        <w:rPr>
          <w:sz w:val="28"/>
          <w:szCs w:val="28"/>
        </w:rPr>
      </w:pPr>
      <w:r w:rsidRPr="00A97C52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98BE806" w14:textId="77777777" w:rsidR="00A97C52" w:rsidRPr="00A97C52" w:rsidRDefault="00A97C52" w:rsidP="00A97C52">
      <w:pPr>
        <w:rPr>
          <w:sz w:val="28"/>
          <w:szCs w:val="28"/>
        </w:rPr>
      </w:pPr>
    </w:p>
    <w:p w14:paraId="0751259F" w14:textId="77777777" w:rsidR="00A97C52" w:rsidRPr="00A97C52" w:rsidRDefault="00A97C52" w:rsidP="00A97C52">
      <w:pPr>
        <w:rPr>
          <w:sz w:val="28"/>
          <w:szCs w:val="28"/>
        </w:rPr>
      </w:pPr>
    </w:p>
    <w:p w14:paraId="4F1CE68E" w14:textId="79A06705" w:rsidR="00A97C52" w:rsidRPr="00A97C52" w:rsidRDefault="00A97C52" w:rsidP="00A97C52">
      <w:pPr>
        <w:rPr>
          <w:sz w:val="28"/>
          <w:szCs w:val="28"/>
        </w:rPr>
      </w:pPr>
      <w:r w:rsidRPr="00A97C52">
        <w:rPr>
          <w:sz w:val="28"/>
          <w:szCs w:val="28"/>
        </w:rPr>
        <w:t xml:space="preserve">Міський голова        </w:t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A97C52">
        <w:rPr>
          <w:sz w:val="28"/>
          <w:szCs w:val="28"/>
        </w:rPr>
        <w:t xml:space="preserve">                                                       Квурт В.Л.</w:t>
      </w:r>
    </w:p>
    <w:p w14:paraId="22C5AC5B" w14:textId="77777777" w:rsidR="00A97C52" w:rsidRPr="00A97C52" w:rsidRDefault="00A97C52" w:rsidP="00A97C52">
      <w:pPr>
        <w:rPr>
          <w:sz w:val="28"/>
          <w:szCs w:val="28"/>
        </w:rPr>
      </w:pPr>
    </w:p>
    <w:p w14:paraId="01C471E0" w14:textId="1471DF93" w:rsidR="00213958" w:rsidRPr="006F2805" w:rsidRDefault="00A97C52" w:rsidP="00A97C52">
      <w:pPr>
        <w:rPr>
          <w:sz w:val="28"/>
          <w:szCs w:val="28"/>
        </w:rPr>
      </w:pPr>
      <w:r w:rsidRPr="00A97C52">
        <w:rPr>
          <w:sz w:val="28"/>
          <w:szCs w:val="28"/>
        </w:rPr>
        <w:t xml:space="preserve">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B1C58" w14:textId="77777777" w:rsidR="00E54864" w:rsidRDefault="00E54864">
      <w:r>
        <w:separator/>
      </w:r>
    </w:p>
  </w:endnote>
  <w:endnote w:type="continuationSeparator" w:id="0">
    <w:p w14:paraId="2E133C32" w14:textId="77777777" w:rsidR="00E54864" w:rsidRDefault="00E54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17A75A" w14:textId="77777777" w:rsidR="00E54864" w:rsidRDefault="00E54864">
      <w:r>
        <w:separator/>
      </w:r>
    </w:p>
  </w:footnote>
  <w:footnote w:type="continuationSeparator" w:id="0">
    <w:p w14:paraId="3B0B5725" w14:textId="77777777" w:rsidR="00E54864" w:rsidRDefault="00E548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97C52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5486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21F40-E514-4E2B-AA23-7961F4FAE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2024-03-22T11:42:00Z</dcterms:modified>
</cp:coreProperties>
</file>