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Івасюка, 42б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E2EBD7" w14:textId="77777777" w:rsidR="004F2087" w:rsidRPr="004F2087" w:rsidRDefault="004F2087" w:rsidP="004F2087">
      <w:pPr>
        <w:ind w:firstLine="720"/>
        <w:rPr>
          <w:sz w:val="28"/>
          <w:szCs w:val="28"/>
        </w:rPr>
      </w:pPr>
      <w:r w:rsidRPr="004F2087">
        <w:rPr>
          <w:sz w:val="28"/>
          <w:szCs w:val="28"/>
        </w:rPr>
        <w:t xml:space="preserve">Розглянувши заяву  ФОП Шпіцер Я.В. № 04-22-9-261 від 31.05.2017 р.  з проханням дати дозвіл на розміщення зовнішньої реклами у м. Винники вул. Івасюка, 42б подану документацію, враховуючи Рішення виконавчого комітету Винниківської міської ради № 191 від 30.06.2017 р. «Про встановлення пріоритету на розміщення зовнішньої реклами за адресою м.Винники, вул.Івасюка 42б»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657E75E3" w14:textId="007BE239" w:rsidR="004F2087" w:rsidRDefault="004F2087" w:rsidP="004F2087">
      <w:pPr>
        <w:jc w:val="center"/>
        <w:rPr>
          <w:sz w:val="28"/>
          <w:szCs w:val="28"/>
        </w:rPr>
      </w:pPr>
      <w:r w:rsidRPr="004F2087">
        <w:rPr>
          <w:sz w:val="28"/>
          <w:szCs w:val="28"/>
        </w:rPr>
        <w:t>В И Р І Ш И В :</w:t>
      </w:r>
    </w:p>
    <w:p w14:paraId="2BA24680" w14:textId="77777777" w:rsidR="004F2087" w:rsidRPr="004F2087" w:rsidRDefault="004F2087" w:rsidP="004F2087">
      <w:pPr>
        <w:jc w:val="center"/>
        <w:rPr>
          <w:sz w:val="28"/>
          <w:szCs w:val="28"/>
        </w:rPr>
      </w:pPr>
      <w:bookmarkStart w:id="1" w:name="_GoBack"/>
      <w:bookmarkEnd w:id="1"/>
    </w:p>
    <w:p w14:paraId="3F7D7D0D" w14:textId="77777777" w:rsidR="004F2087" w:rsidRPr="004F2087" w:rsidRDefault="004F2087" w:rsidP="004F2087">
      <w:pPr>
        <w:rPr>
          <w:sz w:val="28"/>
          <w:szCs w:val="28"/>
        </w:rPr>
      </w:pPr>
      <w:r w:rsidRPr="004F2087">
        <w:rPr>
          <w:sz w:val="28"/>
          <w:szCs w:val="28"/>
        </w:rPr>
        <w:t>1.</w:t>
      </w:r>
      <w:r w:rsidRPr="004F2087">
        <w:rPr>
          <w:sz w:val="28"/>
          <w:szCs w:val="28"/>
        </w:rPr>
        <w:tab/>
        <w:t>Надати дозвіл ФОП Шпіцер Я.В.  на розміщення зовнішньої реклами площею 2,5 м.кв. за адресою: м. Винники вул. Івасюка 42б, терміном на 1 рік.</w:t>
      </w:r>
    </w:p>
    <w:p w14:paraId="4C3331AA" w14:textId="77777777" w:rsidR="004F2087" w:rsidRPr="004F2087" w:rsidRDefault="004F2087" w:rsidP="004F2087">
      <w:pPr>
        <w:rPr>
          <w:sz w:val="28"/>
          <w:szCs w:val="28"/>
        </w:rPr>
      </w:pPr>
      <w:r w:rsidRPr="004F2087">
        <w:rPr>
          <w:sz w:val="28"/>
          <w:szCs w:val="28"/>
        </w:rPr>
        <w:t>2.</w:t>
      </w:r>
      <w:r w:rsidRPr="004F2087">
        <w:rPr>
          <w:sz w:val="28"/>
          <w:szCs w:val="28"/>
        </w:rPr>
        <w:tab/>
        <w:t>Зобов’язати  ФОП Шпіцер Я.В.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63052DB5" w14:textId="77777777" w:rsidR="004F2087" w:rsidRPr="004F2087" w:rsidRDefault="004F2087" w:rsidP="004F2087">
      <w:pPr>
        <w:rPr>
          <w:sz w:val="28"/>
          <w:szCs w:val="28"/>
        </w:rPr>
      </w:pPr>
      <w:r w:rsidRPr="004F2087">
        <w:rPr>
          <w:sz w:val="28"/>
          <w:szCs w:val="28"/>
        </w:rPr>
        <w:t>3.</w:t>
      </w:r>
      <w:r w:rsidRPr="004F2087">
        <w:rPr>
          <w:sz w:val="28"/>
          <w:szCs w:val="28"/>
        </w:rPr>
        <w:tab/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58B7689F" w14:textId="77777777" w:rsidR="004F2087" w:rsidRPr="004F2087" w:rsidRDefault="004F2087" w:rsidP="004F2087">
      <w:pPr>
        <w:rPr>
          <w:sz w:val="28"/>
          <w:szCs w:val="28"/>
        </w:rPr>
      </w:pPr>
      <w:r w:rsidRPr="004F2087">
        <w:rPr>
          <w:sz w:val="28"/>
          <w:szCs w:val="28"/>
        </w:rPr>
        <w:t>4.</w:t>
      </w:r>
      <w:r w:rsidRPr="004F208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357CDF" w14:textId="77777777" w:rsidR="004F2087" w:rsidRPr="004F2087" w:rsidRDefault="004F2087" w:rsidP="004F2087">
      <w:pPr>
        <w:rPr>
          <w:sz w:val="28"/>
          <w:szCs w:val="28"/>
        </w:rPr>
      </w:pPr>
    </w:p>
    <w:p w14:paraId="12043A13" w14:textId="77777777" w:rsidR="004F2087" w:rsidRPr="004F2087" w:rsidRDefault="004F2087" w:rsidP="004F2087">
      <w:pPr>
        <w:rPr>
          <w:sz w:val="28"/>
          <w:szCs w:val="28"/>
        </w:rPr>
      </w:pPr>
    </w:p>
    <w:p w14:paraId="4734B42F" w14:textId="77777777" w:rsidR="004F2087" w:rsidRPr="004F2087" w:rsidRDefault="004F2087" w:rsidP="004F2087">
      <w:pPr>
        <w:rPr>
          <w:sz w:val="28"/>
          <w:szCs w:val="28"/>
        </w:rPr>
      </w:pPr>
    </w:p>
    <w:p w14:paraId="01C471E0" w14:textId="4BF13B47" w:rsidR="00213958" w:rsidRPr="006F2805" w:rsidRDefault="004F2087" w:rsidP="004F2087">
      <w:pPr>
        <w:rPr>
          <w:sz w:val="28"/>
          <w:szCs w:val="28"/>
        </w:rPr>
      </w:pPr>
      <w:r w:rsidRPr="004F2087">
        <w:rPr>
          <w:sz w:val="28"/>
          <w:szCs w:val="28"/>
        </w:rPr>
        <w:t xml:space="preserve">  Міський голова</w:t>
      </w:r>
      <w:r w:rsidRPr="004F2087">
        <w:rPr>
          <w:sz w:val="28"/>
          <w:szCs w:val="28"/>
        </w:rPr>
        <w:tab/>
      </w:r>
      <w:r w:rsidRPr="004F2087">
        <w:rPr>
          <w:sz w:val="28"/>
          <w:szCs w:val="28"/>
        </w:rPr>
        <w:tab/>
      </w:r>
      <w:r w:rsidRPr="004F2087">
        <w:rPr>
          <w:sz w:val="28"/>
          <w:szCs w:val="28"/>
        </w:rPr>
        <w:tab/>
      </w:r>
      <w:r w:rsidRPr="004F2087">
        <w:rPr>
          <w:sz w:val="28"/>
          <w:szCs w:val="28"/>
        </w:rPr>
        <w:tab/>
        <w:t xml:space="preserve">         </w:t>
      </w:r>
      <w:r w:rsidRPr="004F2087">
        <w:rPr>
          <w:sz w:val="28"/>
          <w:szCs w:val="28"/>
        </w:rPr>
        <w:tab/>
      </w:r>
      <w:r w:rsidRPr="004F2087">
        <w:rPr>
          <w:sz w:val="28"/>
          <w:szCs w:val="28"/>
        </w:rPr>
        <w:tab/>
        <w:t xml:space="preserve">                    В.Л.Квурт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27B1B" w14:textId="77777777" w:rsidR="00571EC7" w:rsidRDefault="00571EC7">
      <w:r>
        <w:separator/>
      </w:r>
    </w:p>
  </w:endnote>
  <w:endnote w:type="continuationSeparator" w:id="0">
    <w:p w14:paraId="57C8C298" w14:textId="77777777" w:rsidR="00571EC7" w:rsidRDefault="0057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E1CC3" w14:textId="77777777" w:rsidR="00571EC7" w:rsidRDefault="00571EC7">
      <w:r>
        <w:separator/>
      </w:r>
    </w:p>
  </w:footnote>
  <w:footnote w:type="continuationSeparator" w:id="0">
    <w:p w14:paraId="71BB1E43" w14:textId="77777777" w:rsidR="00571EC7" w:rsidRDefault="00571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087"/>
    <w:rsid w:val="005129C5"/>
    <w:rsid w:val="00571EC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E5E1-8DE8-4468-BF10-F1049B7C3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2024-03-22T11:43:00Z</dcterms:modified>
</cp:coreProperties>
</file>