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вул.Б.Хмельницького,19 (к/н 4610160300:07:001:0022)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1513E9" w14:textId="77777777" w:rsidR="000E1EA7" w:rsidRPr="000E1EA7" w:rsidRDefault="000E1EA7" w:rsidP="000E1EA7">
      <w:pPr>
        <w:ind w:firstLine="720"/>
        <w:rPr>
          <w:sz w:val="28"/>
          <w:szCs w:val="28"/>
        </w:rPr>
      </w:pPr>
      <w:r w:rsidRPr="000E1EA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Проця І.Б., беручи до уваги  Витяг з Державного реєстру речових прав на нерухоме майно про реєстрацію пава власності (і.н.в. 30136289 від 27.11.2014р.),   виконком Винниківської міської ради –</w:t>
      </w:r>
    </w:p>
    <w:p w14:paraId="1CA99B9A" w14:textId="77777777" w:rsidR="000E1EA7" w:rsidRPr="000E1EA7" w:rsidRDefault="000E1EA7" w:rsidP="000E1EA7">
      <w:pPr>
        <w:rPr>
          <w:sz w:val="28"/>
          <w:szCs w:val="28"/>
        </w:rPr>
      </w:pPr>
    </w:p>
    <w:p w14:paraId="31C32123" w14:textId="77777777" w:rsidR="000E1EA7" w:rsidRPr="000E1EA7" w:rsidRDefault="000E1EA7" w:rsidP="000E1EA7">
      <w:pPr>
        <w:jc w:val="center"/>
        <w:rPr>
          <w:sz w:val="28"/>
          <w:szCs w:val="28"/>
        </w:rPr>
      </w:pPr>
      <w:bookmarkStart w:id="1" w:name="_GoBack"/>
      <w:bookmarkEnd w:id="1"/>
      <w:r w:rsidRPr="000E1EA7">
        <w:rPr>
          <w:sz w:val="28"/>
          <w:szCs w:val="28"/>
        </w:rPr>
        <w:t>ВИРІШИВ:</w:t>
      </w:r>
    </w:p>
    <w:p w14:paraId="25DB0C6A" w14:textId="77777777" w:rsidR="000E1EA7" w:rsidRPr="000E1EA7" w:rsidRDefault="000E1EA7" w:rsidP="000E1EA7">
      <w:pPr>
        <w:rPr>
          <w:sz w:val="28"/>
          <w:szCs w:val="28"/>
        </w:rPr>
      </w:pPr>
    </w:p>
    <w:p w14:paraId="5F780A09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1.</w:t>
      </w:r>
      <w:r w:rsidRPr="000E1EA7">
        <w:rPr>
          <w:sz w:val="28"/>
          <w:szCs w:val="28"/>
        </w:rPr>
        <w:tab/>
        <w:t>Видати гр. Процю Ігорю Богдановичу будівельний паспорт забудови земельної ділянки на проектування та будівництво індивідуального житлового  будинку на земельній ділянці по вул.Б.Хмельницького,19  (к/н 4610160300:07:001:0022) у м.Винники.</w:t>
      </w:r>
    </w:p>
    <w:p w14:paraId="1B25D8B5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2.</w:t>
      </w:r>
      <w:r w:rsidRPr="000E1EA7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Б.Хмельницького,19  (к/н 4610160300:07:001:0022) у м.Винники.</w:t>
      </w:r>
    </w:p>
    <w:p w14:paraId="15F75EA4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lastRenderedPageBreak/>
        <w:t>3.</w:t>
      </w:r>
      <w:r w:rsidRPr="000E1EA7">
        <w:rPr>
          <w:sz w:val="28"/>
          <w:szCs w:val="28"/>
        </w:rPr>
        <w:tab/>
        <w:t>Зобов’язати гр.Проця І.Б.:</w:t>
      </w:r>
    </w:p>
    <w:p w14:paraId="4DF6669C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3.1.</w:t>
      </w:r>
      <w:r w:rsidRPr="000E1EA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0CB4EE2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3.2.</w:t>
      </w:r>
      <w:r w:rsidRPr="000E1EA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29DF046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3.3.</w:t>
      </w:r>
      <w:r w:rsidRPr="000E1EA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0175B70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3.4.</w:t>
      </w:r>
      <w:r w:rsidRPr="000E1EA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B1BAAE6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3.5.</w:t>
      </w:r>
      <w:r w:rsidRPr="000E1EA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F77F532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3.6.</w:t>
      </w:r>
      <w:r w:rsidRPr="000E1EA7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8066F7C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3.7.</w:t>
      </w:r>
      <w:r w:rsidRPr="000E1EA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9EFA63D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4.</w:t>
      </w:r>
      <w:r w:rsidRPr="000E1EA7">
        <w:rPr>
          <w:sz w:val="28"/>
          <w:szCs w:val="28"/>
        </w:rPr>
        <w:tab/>
        <w:t>Роз’яснити гр. Процю І.Б., що будівельні роботи можна розпочинати тільки після отримання відповідних дозволів, згідно державних норм та правил.</w:t>
      </w:r>
    </w:p>
    <w:p w14:paraId="09C942DD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5.</w:t>
      </w:r>
      <w:r w:rsidRPr="000E1EA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916BD74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6.</w:t>
      </w:r>
      <w:r w:rsidRPr="000E1EA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86EC236" w14:textId="77777777" w:rsidR="000E1EA7" w:rsidRPr="000E1EA7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7.</w:t>
      </w:r>
      <w:r w:rsidRPr="000E1EA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1D7EDC" w14:textId="77777777" w:rsidR="000E1EA7" w:rsidRPr="000E1EA7" w:rsidRDefault="000E1EA7" w:rsidP="000E1EA7">
      <w:pPr>
        <w:rPr>
          <w:sz w:val="28"/>
          <w:szCs w:val="28"/>
        </w:rPr>
      </w:pPr>
    </w:p>
    <w:p w14:paraId="7298B7AD" w14:textId="77777777" w:rsidR="000E1EA7" w:rsidRPr="000E1EA7" w:rsidRDefault="000E1EA7" w:rsidP="000E1EA7">
      <w:pPr>
        <w:rPr>
          <w:sz w:val="28"/>
          <w:szCs w:val="28"/>
        </w:rPr>
      </w:pPr>
    </w:p>
    <w:p w14:paraId="67CB6E6B" w14:textId="77777777" w:rsidR="000E1EA7" w:rsidRPr="000E1EA7" w:rsidRDefault="000E1EA7" w:rsidP="000E1EA7">
      <w:pPr>
        <w:rPr>
          <w:sz w:val="28"/>
          <w:szCs w:val="28"/>
        </w:rPr>
      </w:pPr>
    </w:p>
    <w:p w14:paraId="01C471E0" w14:textId="0257E168" w:rsidR="00213958" w:rsidRPr="006F2805" w:rsidRDefault="000E1EA7" w:rsidP="000E1EA7">
      <w:pPr>
        <w:rPr>
          <w:sz w:val="28"/>
          <w:szCs w:val="28"/>
        </w:rPr>
      </w:pPr>
      <w:r w:rsidRPr="000E1EA7">
        <w:rPr>
          <w:sz w:val="28"/>
          <w:szCs w:val="28"/>
        </w:rPr>
        <w:t>Міський  голова</w:t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  <w:t>В.Л.Квурт</w:t>
      </w:r>
      <w:r w:rsidRPr="000E1EA7">
        <w:rPr>
          <w:sz w:val="28"/>
          <w:szCs w:val="28"/>
        </w:rPr>
        <w:tab/>
      </w:r>
      <w:r w:rsidRPr="000E1EA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99C5E" w14:textId="77777777" w:rsidR="00B339FC" w:rsidRDefault="00B339FC">
      <w:r>
        <w:separator/>
      </w:r>
    </w:p>
  </w:endnote>
  <w:endnote w:type="continuationSeparator" w:id="0">
    <w:p w14:paraId="124BBF22" w14:textId="77777777" w:rsidR="00B339FC" w:rsidRDefault="00B33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D742D" w14:textId="77777777" w:rsidR="00B339FC" w:rsidRDefault="00B339FC">
      <w:r>
        <w:separator/>
      </w:r>
    </w:p>
  </w:footnote>
  <w:footnote w:type="continuationSeparator" w:id="0">
    <w:p w14:paraId="4919D6DE" w14:textId="77777777" w:rsidR="00B339FC" w:rsidRDefault="00B33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1EA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9F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F23E6-7B2E-4AE8-8042-3950A8F3F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2298</Words>
  <Characters>1310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2024-03-28T09:45:00Z</dcterms:modified>
</cp:coreProperties>
</file>