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14.07.2017р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221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затвердження вимог до архітектурно-планувальної частини   проекту з реконструкції квартири №24 у багатоквартирному житловому   будинку по вул.Сахарова,10-А у м.Винники шляхом роз'єднання   на дві окремі квартири та присвоєння окремих номерів</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2132781" w14:textId="77777777" w:rsidR="006A63A0" w:rsidRPr="006A63A0" w:rsidRDefault="006A63A0" w:rsidP="006A63A0">
      <w:pPr>
        <w:ind w:firstLine="720"/>
        <w:rPr>
          <w:sz w:val="28"/>
          <w:szCs w:val="28"/>
        </w:rPr>
      </w:pPr>
      <w:r w:rsidRPr="006A63A0">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відповідно до Наказу Міністерства Регіонального розвитку, будівництва та житлово-комунального господарства України від 07.07.2011р. №109 «Про затвердження Порядку надання містобудівних умов та обмежень забудови земельної ділянки, їх склад та зміст» та «Переліку об’єктів будівництва, для проектування яких містобудівні умови та обмеження не надаються»,   ДБН А.3.1-5-96 «Організація будівельного виробництва», розглянувши заяву гр.Глухих М.О., діючого на підставі Довіреності (серія НМА 763586 від 14.04.2017р.) гр.Бориса Я.Г., беручи до уваги Витяг з Державного реєстру речових прав на нерухоме майно про реєстрацію права власності (і.н.в. 85103668 від 14.04.2017р.), технічний паспорт, Висновок №26-2/17 від 19.04.2017р. «Про можливість поділу квартири №24 в житловому будинку №10-А на вул.Сахарова у м.Винники на дві самостійні квартири», вик. ФОП «Голуб О.В.»,  виконком Винниківської міської ради -</w:t>
      </w:r>
    </w:p>
    <w:p w14:paraId="13DF7D39" w14:textId="77777777" w:rsidR="006A63A0" w:rsidRPr="006A63A0" w:rsidRDefault="006A63A0" w:rsidP="006A63A0">
      <w:pPr>
        <w:rPr>
          <w:sz w:val="28"/>
          <w:szCs w:val="28"/>
        </w:rPr>
      </w:pPr>
    </w:p>
    <w:p w14:paraId="7FD3A2C2" w14:textId="77777777" w:rsidR="006A63A0" w:rsidRPr="006A63A0" w:rsidRDefault="006A63A0" w:rsidP="006A63A0">
      <w:pPr>
        <w:jc w:val="center"/>
        <w:rPr>
          <w:sz w:val="28"/>
          <w:szCs w:val="28"/>
        </w:rPr>
      </w:pPr>
      <w:bookmarkStart w:id="1" w:name="_GoBack"/>
      <w:bookmarkEnd w:id="1"/>
      <w:r w:rsidRPr="006A63A0">
        <w:rPr>
          <w:sz w:val="28"/>
          <w:szCs w:val="28"/>
        </w:rPr>
        <w:t>ВИРІШИВ:</w:t>
      </w:r>
    </w:p>
    <w:p w14:paraId="7517EF60" w14:textId="77777777" w:rsidR="006A63A0" w:rsidRPr="006A63A0" w:rsidRDefault="006A63A0" w:rsidP="006A63A0">
      <w:pPr>
        <w:rPr>
          <w:sz w:val="28"/>
          <w:szCs w:val="28"/>
        </w:rPr>
      </w:pPr>
    </w:p>
    <w:p w14:paraId="32471C4E" w14:textId="77777777" w:rsidR="006A63A0" w:rsidRPr="006A63A0" w:rsidRDefault="006A63A0" w:rsidP="006A63A0">
      <w:pPr>
        <w:rPr>
          <w:sz w:val="28"/>
          <w:szCs w:val="28"/>
        </w:rPr>
      </w:pPr>
      <w:r w:rsidRPr="006A63A0">
        <w:rPr>
          <w:sz w:val="28"/>
          <w:szCs w:val="28"/>
        </w:rPr>
        <w:t>1.</w:t>
      </w:r>
      <w:r w:rsidRPr="006A63A0">
        <w:rPr>
          <w:sz w:val="28"/>
          <w:szCs w:val="28"/>
        </w:rPr>
        <w:tab/>
        <w:t xml:space="preserve">Надати гр.Борису Ярославу Григоровичу вимоги до архітектурно-планувальної частини проекту на  реконструкцію квартири №24 у </w:t>
      </w:r>
      <w:r w:rsidRPr="006A63A0">
        <w:rPr>
          <w:sz w:val="28"/>
          <w:szCs w:val="28"/>
        </w:rPr>
        <w:lastRenderedPageBreak/>
        <w:t xml:space="preserve">багатоквартирному житловому будинку по вул.Сахарова,10-А у м.Винники шляхом роз'єднання на дві окремі квартири. </w:t>
      </w:r>
    </w:p>
    <w:p w14:paraId="6D159B80" w14:textId="77777777" w:rsidR="006A63A0" w:rsidRPr="006A63A0" w:rsidRDefault="006A63A0" w:rsidP="006A63A0">
      <w:pPr>
        <w:rPr>
          <w:sz w:val="28"/>
          <w:szCs w:val="28"/>
        </w:rPr>
      </w:pPr>
      <w:r w:rsidRPr="006A63A0">
        <w:rPr>
          <w:sz w:val="28"/>
          <w:szCs w:val="28"/>
        </w:rPr>
        <w:t>2.</w:t>
      </w:r>
      <w:r w:rsidRPr="006A63A0">
        <w:rPr>
          <w:sz w:val="28"/>
          <w:szCs w:val="28"/>
        </w:rPr>
        <w:tab/>
        <w:t xml:space="preserve">Доручити відділу містобудування виконати вимоги до архітектурно-планувальної частини проекту  на реконструкцію квартири №24 у багатоквартирному житловому будинку по вул.Сахарова,10-А у м.Винники шляхом роз'єднання на дві окремі квартири. </w:t>
      </w:r>
    </w:p>
    <w:p w14:paraId="70FB5C0F" w14:textId="77777777" w:rsidR="006A63A0" w:rsidRPr="006A63A0" w:rsidRDefault="006A63A0" w:rsidP="006A63A0">
      <w:pPr>
        <w:rPr>
          <w:sz w:val="28"/>
          <w:szCs w:val="28"/>
        </w:rPr>
      </w:pPr>
      <w:r w:rsidRPr="006A63A0">
        <w:rPr>
          <w:sz w:val="28"/>
          <w:szCs w:val="28"/>
        </w:rPr>
        <w:t>3.</w:t>
      </w:r>
      <w:r w:rsidRPr="006A63A0">
        <w:rPr>
          <w:sz w:val="28"/>
          <w:szCs w:val="28"/>
        </w:rPr>
        <w:tab/>
        <w:t xml:space="preserve">Зобов’язати гр.Бориса Я.Г: </w:t>
      </w:r>
    </w:p>
    <w:p w14:paraId="76078E47" w14:textId="77777777" w:rsidR="006A63A0" w:rsidRPr="006A63A0" w:rsidRDefault="006A63A0" w:rsidP="006A63A0">
      <w:pPr>
        <w:rPr>
          <w:sz w:val="28"/>
          <w:szCs w:val="28"/>
        </w:rPr>
      </w:pPr>
      <w:r w:rsidRPr="006A63A0">
        <w:rPr>
          <w:sz w:val="28"/>
          <w:szCs w:val="28"/>
        </w:rPr>
        <w:t>3.1.</w:t>
      </w:r>
      <w:r w:rsidRPr="006A63A0">
        <w:rPr>
          <w:sz w:val="28"/>
          <w:szCs w:val="28"/>
        </w:rPr>
        <w:tab/>
        <w:t xml:space="preserve">Отримати у встановленому порядку технічні умови на інженерне забезпечення об’єкту містобудування. </w:t>
      </w:r>
    </w:p>
    <w:p w14:paraId="1AEA2A1D" w14:textId="77777777" w:rsidR="006A63A0" w:rsidRPr="006A63A0" w:rsidRDefault="006A63A0" w:rsidP="006A63A0">
      <w:pPr>
        <w:rPr>
          <w:sz w:val="28"/>
          <w:szCs w:val="28"/>
        </w:rPr>
      </w:pPr>
      <w:r w:rsidRPr="006A63A0">
        <w:rPr>
          <w:sz w:val="28"/>
          <w:szCs w:val="28"/>
        </w:rPr>
        <w:t>3.2.</w:t>
      </w:r>
      <w:r w:rsidRPr="006A63A0">
        <w:rPr>
          <w:sz w:val="28"/>
          <w:szCs w:val="28"/>
        </w:rPr>
        <w:tab/>
        <w:t>Розробити робочий проект та провести його експертизу згідно чинного законодавства.</w:t>
      </w:r>
    </w:p>
    <w:p w14:paraId="245E58CD" w14:textId="77777777" w:rsidR="006A63A0" w:rsidRPr="006A63A0" w:rsidRDefault="006A63A0" w:rsidP="006A63A0">
      <w:pPr>
        <w:rPr>
          <w:sz w:val="28"/>
          <w:szCs w:val="28"/>
        </w:rPr>
      </w:pPr>
      <w:r w:rsidRPr="006A63A0">
        <w:rPr>
          <w:sz w:val="28"/>
          <w:szCs w:val="28"/>
        </w:rPr>
        <w:t>3.3.</w:t>
      </w:r>
      <w:r w:rsidRPr="006A63A0">
        <w:rPr>
          <w:sz w:val="28"/>
          <w:szCs w:val="28"/>
        </w:rPr>
        <w:tab/>
        <w:t xml:space="preserve">Зареєструвати в Департаменті  державної архітектурно-будівельної інспекції у Львівській області  Декларацію про початок виконання будівельних робіт. </w:t>
      </w:r>
    </w:p>
    <w:p w14:paraId="52818823" w14:textId="77777777" w:rsidR="006A63A0" w:rsidRPr="006A63A0" w:rsidRDefault="006A63A0" w:rsidP="006A63A0">
      <w:pPr>
        <w:rPr>
          <w:sz w:val="28"/>
          <w:szCs w:val="28"/>
        </w:rPr>
      </w:pPr>
      <w:r w:rsidRPr="006A63A0">
        <w:rPr>
          <w:sz w:val="28"/>
          <w:szCs w:val="28"/>
        </w:rPr>
        <w:t>3.4.</w:t>
      </w:r>
      <w:r w:rsidRPr="006A63A0">
        <w:rPr>
          <w:sz w:val="28"/>
          <w:szCs w:val="28"/>
        </w:rPr>
        <w:tab/>
        <w:t xml:space="preserve">Повідомити про початок виконання будівельних робіт Департамент ДАБІ у Львівській області та виконавчий комітет Винниківської міської ради. </w:t>
      </w:r>
    </w:p>
    <w:p w14:paraId="4E50947C" w14:textId="77777777" w:rsidR="006A63A0" w:rsidRPr="006A63A0" w:rsidRDefault="006A63A0" w:rsidP="006A63A0">
      <w:pPr>
        <w:rPr>
          <w:sz w:val="28"/>
          <w:szCs w:val="28"/>
        </w:rPr>
      </w:pPr>
      <w:r w:rsidRPr="006A63A0">
        <w:rPr>
          <w:sz w:val="28"/>
          <w:szCs w:val="28"/>
        </w:rPr>
        <w:t>3.5.</w:t>
      </w:r>
      <w:r w:rsidRPr="006A63A0">
        <w:rPr>
          <w:sz w:val="28"/>
          <w:szCs w:val="28"/>
        </w:rPr>
        <w:tab/>
        <w:t>Після завершення робіт,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045D36DC" w14:textId="77777777" w:rsidR="006A63A0" w:rsidRPr="006A63A0" w:rsidRDefault="006A63A0" w:rsidP="006A63A0">
      <w:pPr>
        <w:rPr>
          <w:sz w:val="28"/>
          <w:szCs w:val="28"/>
        </w:rPr>
      </w:pPr>
      <w:r w:rsidRPr="006A63A0">
        <w:rPr>
          <w:sz w:val="28"/>
          <w:szCs w:val="28"/>
        </w:rPr>
        <w:t>4.</w:t>
      </w:r>
      <w:r w:rsidRPr="006A63A0">
        <w:rPr>
          <w:sz w:val="28"/>
          <w:szCs w:val="28"/>
        </w:rPr>
        <w:tab/>
        <w:t>Роз’яснити гр.Борису Я.Г., що виконання робіт можна розпочинати тільки після  отримання відповідних дозволів згідно державних норм та правил.</w:t>
      </w:r>
    </w:p>
    <w:p w14:paraId="070E5949" w14:textId="77777777" w:rsidR="006A63A0" w:rsidRPr="006A63A0" w:rsidRDefault="006A63A0" w:rsidP="006A63A0">
      <w:pPr>
        <w:rPr>
          <w:sz w:val="28"/>
          <w:szCs w:val="28"/>
        </w:rPr>
      </w:pPr>
      <w:r w:rsidRPr="006A63A0">
        <w:rPr>
          <w:sz w:val="28"/>
          <w:szCs w:val="28"/>
        </w:rPr>
        <w:t>5.</w:t>
      </w:r>
      <w:r w:rsidRPr="006A63A0">
        <w:rPr>
          <w:sz w:val="28"/>
          <w:szCs w:val="28"/>
        </w:rPr>
        <w:tab/>
        <w:t>Новоутвореній квартирі у багатоквартирному житловому будинку по вул.Сахарова,10-А у м.Винники, присвоїти поштову адресу, а саме: квартира №24-а вул.Сахарова,10-А м.Винники.</w:t>
      </w:r>
    </w:p>
    <w:p w14:paraId="4C84044F" w14:textId="77777777" w:rsidR="006A63A0" w:rsidRPr="006A63A0" w:rsidRDefault="006A63A0" w:rsidP="006A63A0">
      <w:pPr>
        <w:rPr>
          <w:sz w:val="28"/>
          <w:szCs w:val="28"/>
        </w:rPr>
      </w:pPr>
      <w:r w:rsidRPr="006A63A0">
        <w:rPr>
          <w:sz w:val="28"/>
          <w:szCs w:val="28"/>
        </w:rPr>
        <w:t>6.</w:t>
      </w:r>
      <w:r w:rsidRPr="006A63A0">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FA62CC7" w14:textId="77777777" w:rsidR="006A63A0" w:rsidRPr="006A63A0" w:rsidRDefault="006A63A0" w:rsidP="006A63A0">
      <w:pPr>
        <w:rPr>
          <w:sz w:val="28"/>
          <w:szCs w:val="28"/>
        </w:rPr>
      </w:pPr>
    </w:p>
    <w:p w14:paraId="2510C595" w14:textId="77777777" w:rsidR="006A63A0" w:rsidRPr="006A63A0" w:rsidRDefault="006A63A0" w:rsidP="006A63A0">
      <w:pPr>
        <w:rPr>
          <w:sz w:val="28"/>
          <w:szCs w:val="28"/>
        </w:rPr>
      </w:pPr>
    </w:p>
    <w:p w14:paraId="0F789F34" w14:textId="77777777" w:rsidR="006A63A0" w:rsidRPr="006A63A0" w:rsidRDefault="006A63A0" w:rsidP="006A63A0">
      <w:pPr>
        <w:rPr>
          <w:sz w:val="28"/>
          <w:szCs w:val="28"/>
        </w:rPr>
      </w:pPr>
      <w:r w:rsidRPr="006A63A0">
        <w:rPr>
          <w:sz w:val="28"/>
          <w:szCs w:val="28"/>
        </w:rPr>
        <w:t>Міський голова</w:t>
      </w:r>
      <w:r w:rsidRPr="006A63A0">
        <w:rPr>
          <w:sz w:val="28"/>
          <w:szCs w:val="28"/>
        </w:rPr>
        <w:tab/>
      </w:r>
      <w:r w:rsidRPr="006A63A0">
        <w:rPr>
          <w:sz w:val="28"/>
          <w:szCs w:val="28"/>
        </w:rPr>
        <w:tab/>
      </w:r>
      <w:r w:rsidRPr="006A63A0">
        <w:rPr>
          <w:sz w:val="28"/>
          <w:szCs w:val="28"/>
        </w:rPr>
        <w:tab/>
      </w:r>
      <w:r w:rsidRPr="006A63A0">
        <w:rPr>
          <w:sz w:val="28"/>
          <w:szCs w:val="28"/>
        </w:rPr>
        <w:tab/>
      </w:r>
      <w:r w:rsidRPr="006A63A0">
        <w:rPr>
          <w:sz w:val="28"/>
          <w:szCs w:val="28"/>
        </w:rPr>
        <w:tab/>
      </w:r>
      <w:r w:rsidRPr="006A63A0">
        <w:rPr>
          <w:sz w:val="28"/>
          <w:szCs w:val="28"/>
        </w:rPr>
        <w:tab/>
      </w:r>
      <w:r w:rsidRPr="006A63A0">
        <w:rPr>
          <w:sz w:val="28"/>
          <w:szCs w:val="28"/>
        </w:rPr>
        <w:tab/>
      </w:r>
      <w:r w:rsidRPr="006A63A0">
        <w:rPr>
          <w:sz w:val="28"/>
          <w:szCs w:val="28"/>
        </w:rPr>
        <w:tab/>
      </w:r>
      <w:r w:rsidRPr="006A63A0">
        <w:rPr>
          <w:sz w:val="28"/>
          <w:szCs w:val="28"/>
        </w:rPr>
        <w:tab/>
        <w:t>В.Л.Квурт</w:t>
      </w:r>
    </w:p>
    <w:p w14:paraId="2180389A" w14:textId="77777777" w:rsidR="006A63A0" w:rsidRPr="006A63A0" w:rsidRDefault="006A63A0" w:rsidP="006A63A0">
      <w:pPr>
        <w:rPr>
          <w:sz w:val="28"/>
          <w:szCs w:val="28"/>
        </w:rPr>
      </w:pPr>
      <w:r w:rsidRPr="006A63A0">
        <w:rPr>
          <w:sz w:val="28"/>
          <w:szCs w:val="28"/>
        </w:rPr>
        <w:tab/>
      </w:r>
      <w:r w:rsidRPr="006A63A0">
        <w:rPr>
          <w:sz w:val="28"/>
          <w:szCs w:val="28"/>
        </w:rPr>
        <w:tab/>
      </w:r>
      <w:r w:rsidRPr="006A63A0">
        <w:rPr>
          <w:sz w:val="28"/>
          <w:szCs w:val="28"/>
        </w:rPr>
        <w:tab/>
      </w:r>
      <w:r w:rsidRPr="006A63A0">
        <w:rPr>
          <w:sz w:val="28"/>
          <w:szCs w:val="28"/>
        </w:rPr>
        <w:tab/>
      </w:r>
      <w:r w:rsidRPr="006A63A0">
        <w:rPr>
          <w:sz w:val="28"/>
          <w:szCs w:val="28"/>
        </w:rPr>
        <w:tab/>
      </w:r>
      <w:r w:rsidRPr="006A63A0">
        <w:rPr>
          <w:sz w:val="28"/>
          <w:szCs w:val="28"/>
        </w:rPr>
        <w:tab/>
      </w:r>
      <w:r w:rsidRPr="006A63A0">
        <w:rPr>
          <w:sz w:val="28"/>
          <w:szCs w:val="28"/>
        </w:rPr>
        <w:tab/>
      </w:r>
      <w:r w:rsidRPr="006A63A0">
        <w:rPr>
          <w:sz w:val="28"/>
          <w:szCs w:val="28"/>
        </w:rPr>
        <w:tab/>
      </w:r>
      <w:r w:rsidRPr="006A63A0">
        <w:rPr>
          <w:sz w:val="28"/>
          <w:szCs w:val="28"/>
        </w:rPr>
        <w:tab/>
      </w:r>
      <w:r w:rsidRPr="006A63A0">
        <w:rPr>
          <w:sz w:val="28"/>
          <w:szCs w:val="28"/>
        </w:rPr>
        <w:tab/>
      </w:r>
      <w:r w:rsidRPr="006A63A0">
        <w:rPr>
          <w:sz w:val="28"/>
          <w:szCs w:val="28"/>
        </w:rPr>
        <w:tab/>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0A7620" w14:textId="77777777" w:rsidR="004043D5" w:rsidRDefault="004043D5">
      <w:r>
        <w:separator/>
      </w:r>
    </w:p>
  </w:endnote>
  <w:endnote w:type="continuationSeparator" w:id="0">
    <w:p w14:paraId="3E8B272B" w14:textId="77777777" w:rsidR="004043D5" w:rsidRDefault="00404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457E4" w14:textId="77777777" w:rsidR="004043D5" w:rsidRDefault="004043D5">
      <w:r>
        <w:separator/>
      </w:r>
    </w:p>
  </w:footnote>
  <w:footnote w:type="continuationSeparator" w:id="0">
    <w:p w14:paraId="1DE54AB1" w14:textId="77777777" w:rsidR="004043D5" w:rsidRDefault="004043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043D5"/>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A63A0"/>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FB2DE-1358-4984-91A1-A66C8EB86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2093</Words>
  <Characters>1194</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2024-03-28T13:26:00Z</dcterms:modified>
</cp:coreProperties>
</file>