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№30 в житловому будинку по вул.Кільцева, 7 у м.Винники та надання дозволу на виготовлення технічної документації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11D043" w14:textId="77777777" w:rsidR="004B2977" w:rsidRPr="004B2977" w:rsidRDefault="004B2977" w:rsidP="004B2977">
      <w:pPr>
        <w:ind w:firstLine="720"/>
        <w:rPr>
          <w:sz w:val="28"/>
          <w:szCs w:val="28"/>
        </w:rPr>
      </w:pPr>
      <w:r w:rsidRPr="004B2977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Котьолкіної М.М., яка  проживає за адресою м.Винники вул.Кільцева, буд. № 7 кв.№30 виконавчий комітет Винниківської міської ради :</w:t>
      </w:r>
    </w:p>
    <w:p w14:paraId="3E5427DE" w14:textId="77777777" w:rsidR="004B2977" w:rsidRDefault="004B2977" w:rsidP="004B2977">
      <w:pPr>
        <w:rPr>
          <w:sz w:val="28"/>
          <w:szCs w:val="28"/>
        </w:rPr>
      </w:pPr>
      <w:r w:rsidRPr="004B2977">
        <w:rPr>
          <w:sz w:val="28"/>
          <w:szCs w:val="28"/>
        </w:rPr>
        <w:t xml:space="preserve">                                                            </w:t>
      </w:r>
    </w:p>
    <w:p w14:paraId="266F918D" w14:textId="3D8A4631" w:rsidR="004B2977" w:rsidRDefault="004B2977" w:rsidP="004B2977">
      <w:pPr>
        <w:jc w:val="center"/>
        <w:rPr>
          <w:sz w:val="28"/>
          <w:szCs w:val="28"/>
        </w:rPr>
      </w:pPr>
      <w:r w:rsidRPr="004B2977">
        <w:rPr>
          <w:sz w:val="28"/>
          <w:szCs w:val="28"/>
        </w:rPr>
        <w:t>В И Р І Ш И В:</w:t>
      </w:r>
    </w:p>
    <w:p w14:paraId="7CB397C5" w14:textId="77777777" w:rsidR="004B2977" w:rsidRPr="004B2977" w:rsidRDefault="004B2977" w:rsidP="004B2977">
      <w:pPr>
        <w:jc w:val="center"/>
        <w:rPr>
          <w:sz w:val="28"/>
          <w:szCs w:val="28"/>
        </w:rPr>
      </w:pPr>
      <w:bookmarkStart w:id="1" w:name="_GoBack"/>
      <w:bookmarkEnd w:id="1"/>
    </w:p>
    <w:p w14:paraId="212FA7B0" w14:textId="77777777" w:rsidR="004B2977" w:rsidRPr="004B2977" w:rsidRDefault="004B2977" w:rsidP="004B2977">
      <w:pPr>
        <w:rPr>
          <w:sz w:val="28"/>
          <w:szCs w:val="28"/>
        </w:rPr>
      </w:pPr>
      <w:r w:rsidRPr="004B2977">
        <w:rPr>
          <w:sz w:val="28"/>
          <w:szCs w:val="28"/>
        </w:rPr>
        <w:t>1. Затвердити висновок міжвідомчої комісії (№10 &amp;07 від 12.07.2017р.)                                                      про те, що технічно можлива газифікація двофункційного котла парапетного типу взамін ЦО на площі кухні квартири №30 в житловому будинку по вул. Кільцева, 7 у м. Винники при умові: дотримання вимог чинного законодавства і відповідних погоджень з зацікавленими організаціями.</w:t>
      </w:r>
    </w:p>
    <w:p w14:paraId="3C40E022" w14:textId="77777777" w:rsidR="004B2977" w:rsidRPr="004B2977" w:rsidRDefault="004B2977" w:rsidP="004B2977">
      <w:pPr>
        <w:rPr>
          <w:sz w:val="28"/>
          <w:szCs w:val="28"/>
        </w:rPr>
      </w:pPr>
      <w:r w:rsidRPr="004B2977">
        <w:rPr>
          <w:sz w:val="28"/>
          <w:szCs w:val="28"/>
        </w:rPr>
        <w:t>2. Дати дозвіл гр. Котьолкіній М.М.  на газифікацію котла у квартирі №30 по вул. Кільцева, буд.№7 у м.Винники.</w:t>
      </w:r>
    </w:p>
    <w:p w14:paraId="1FE33FFC" w14:textId="77777777" w:rsidR="004B2977" w:rsidRPr="004B2977" w:rsidRDefault="004B2977" w:rsidP="004B2977">
      <w:pPr>
        <w:rPr>
          <w:sz w:val="28"/>
          <w:szCs w:val="28"/>
        </w:rPr>
      </w:pPr>
      <w:r w:rsidRPr="004B2977">
        <w:rPr>
          <w:sz w:val="28"/>
          <w:szCs w:val="28"/>
        </w:rPr>
        <w:lastRenderedPageBreak/>
        <w:t>3. Зобов’язати  гр. Котьолкіну М.М. звернутись в ЛМКП «Львівтеплоенерго» для від’єднання від центрального опалення зі встановленням автономного  опалення  в квартирі №30 по вул. Кільцева, буд. №7 у м. Винники.</w:t>
      </w:r>
    </w:p>
    <w:p w14:paraId="6C1A72E5" w14:textId="77777777" w:rsidR="004B2977" w:rsidRPr="004B2977" w:rsidRDefault="004B2977" w:rsidP="004B2977">
      <w:pPr>
        <w:rPr>
          <w:sz w:val="28"/>
          <w:szCs w:val="28"/>
        </w:rPr>
      </w:pPr>
      <w:r w:rsidRPr="004B2977">
        <w:rPr>
          <w:sz w:val="28"/>
          <w:szCs w:val="28"/>
        </w:rPr>
        <w:t>4. Гр. Котьолкіна М.М., яка проживає м. Винники, вул. Кільцева, буд.№7 кв.№30 :</w:t>
      </w:r>
    </w:p>
    <w:p w14:paraId="4DB6BEEA" w14:textId="77777777" w:rsidR="004B2977" w:rsidRPr="004B2977" w:rsidRDefault="004B2977" w:rsidP="004B2977">
      <w:pPr>
        <w:rPr>
          <w:sz w:val="28"/>
          <w:szCs w:val="28"/>
        </w:rPr>
      </w:pPr>
      <w:r w:rsidRPr="004B2977">
        <w:rPr>
          <w:sz w:val="28"/>
          <w:szCs w:val="28"/>
        </w:rPr>
        <w:t>-отримати у ПАТ «Львівгаз»  технічні умови на газопостачання;</w:t>
      </w:r>
    </w:p>
    <w:p w14:paraId="76C6FD6F" w14:textId="77777777" w:rsidR="004B2977" w:rsidRPr="004B2977" w:rsidRDefault="004B2977" w:rsidP="004B2977">
      <w:pPr>
        <w:rPr>
          <w:sz w:val="28"/>
          <w:szCs w:val="28"/>
        </w:rPr>
      </w:pPr>
      <w:r w:rsidRPr="004B2977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4AF570C7" w14:textId="77777777" w:rsidR="004B2977" w:rsidRPr="004B2977" w:rsidRDefault="004B2977" w:rsidP="004B2977">
      <w:pPr>
        <w:rPr>
          <w:sz w:val="28"/>
          <w:szCs w:val="28"/>
        </w:rPr>
      </w:pPr>
      <w:r w:rsidRPr="004B2977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30 по вул.Кільцева, буд.№7 у м.Винники    з  обов’язковим  погодженням у ЛМКП «Львівтеплоенерго»;</w:t>
      </w:r>
    </w:p>
    <w:p w14:paraId="44F45A09" w14:textId="77777777" w:rsidR="004B2977" w:rsidRPr="004B2977" w:rsidRDefault="004B2977" w:rsidP="004B2977">
      <w:pPr>
        <w:rPr>
          <w:sz w:val="28"/>
          <w:szCs w:val="28"/>
        </w:rPr>
      </w:pPr>
      <w:r w:rsidRPr="004B2977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6D2ED9A4" w14:textId="77777777" w:rsidR="004B2977" w:rsidRPr="004B2977" w:rsidRDefault="004B2977" w:rsidP="004B2977">
      <w:pPr>
        <w:rPr>
          <w:sz w:val="28"/>
          <w:szCs w:val="28"/>
        </w:rPr>
      </w:pPr>
      <w:r w:rsidRPr="004B2977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396068A2" w14:textId="77777777" w:rsidR="004B2977" w:rsidRPr="004B2977" w:rsidRDefault="004B2977" w:rsidP="004B2977">
      <w:pPr>
        <w:rPr>
          <w:sz w:val="28"/>
          <w:szCs w:val="28"/>
        </w:rPr>
      </w:pPr>
      <w:r w:rsidRPr="004B2977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29AD2A9" w14:textId="77777777" w:rsidR="004B2977" w:rsidRPr="004B2977" w:rsidRDefault="004B2977" w:rsidP="004B2977">
      <w:pPr>
        <w:rPr>
          <w:sz w:val="28"/>
          <w:szCs w:val="28"/>
        </w:rPr>
      </w:pPr>
    </w:p>
    <w:p w14:paraId="489085FF" w14:textId="77777777" w:rsidR="004B2977" w:rsidRPr="004B2977" w:rsidRDefault="004B2977" w:rsidP="004B2977">
      <w:pPr>
        <w:rPr>
          <w:sz w:val="28"/>
          <w:szCs w:val="28"/>
        </w:rPr>
      </w:pPr>
      <w:r w:rsidRPr="004B2977">
        <w:rPr>
          <w:sz w:val="28"/>
          <w:szCs w:val="28"/>
        </w:rPr>
        <w:t xml:space="preserve">        </w:t>
      </w:r>
    </w:p>
    <w:p w14:paraId="01C471E0" w14:textId="6B7150FD" w:rsidR="00213958" w:rsidRPr="006F2805" w:rsidRDefault="004B2977" w:rsidP="004B2977">
      <w:pPr>
        <w:rPr>
          <w:sz w:val="28"/>
          <w:szCs w:val="28"/>
        </w:rPr>
      </w:pPr>
      <w:r w:rsidRPr="004B2977">
        <w:rPr>
          <w:sz w:val="28"/>
          <w:szCs w:val="28"/>
        </w:rPr>
        <w:t xml:space="preserve">              Міський голова     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30438" w14:textId="77777777" w:rsidR="00B57663" w:rsidRDefault="00B57663">
      <w:r>
        <w:separator/>
      </w:r>
    </w:p>
  </w:endnote>
  <w:endnote w:type="continuationSeparator" w:id="0">
    <w:p w14:paraId="092234CA" w14:textId="77777777" w:rsidR="00B57663" w:rsidRDefault="00B57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E837D8" w14:textId="77777777" w:rsidR="00B57663" w:rsidRDefault="00B57663">
      <w:r>
        <w:separator/>
      </w:r>
    </w:p>
  </w:footnote>
  <w:footnote w:type="continuationSeparator" w:id="0">
    <w:p w14:paraId="699176C2" w14:textId="77777777" w:rsidR="00B57663" w:rsidRDefault="00B57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2977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7663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039CA-D2D7-4A14-AAFF-992B5B904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1733</Words>
  <Characters>988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2024-03-28T13:32:00Z</dcterms:modified>
</cp:coreProperties>
</file>