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410DA5" w14:textId="141FEE06" w:rsidR="00EB4570" w:rsidRPr="00EB4570" w:rsidRDefault="00EB4570" w:rsidP="00EB4570">
      <w:pPr>
        <w:ind w:firstLine="720"/>
        <w:rPr>
          <w:sz w:val="28"/>
          <w:szCs w:val="28"/>
        </w:rPr>
      </w:pPr>
      <w:r w:rsidRPr="00EB4570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8 від 17.07.2017 року), виконавчий комітет Винниківської  міської  ради –  </w:t>
      </w:r>
    </w:p>
    <w:p w14:paraId="55B535B4" w14:textId="77777777" w:rsidR="00EB4570" w:rsidRPr="00EB4570" w:rsidRDefault="00EB4570" w:rsidP="00EB4570">
      <w:pPr>
        <w:rPr>
          <w:sz w:val="28"/>
          <w:szCs w:val="28"/>
        </w:rPr>
      </w:pPr>
    </w:p>
    <w:p w14:paraId="23DA0E2A" w14:textId="77777777" w:rsidR="00EB4570" w:rsidRPr="00EB4570" w:rsidRDefault="00EB4570" w:rsidP="00EB4570">
      <w:pPr>
        <w:rPr>
          <w:sz w:val="28"/>
          <w:szCs w:val="28"/>
        </w:rPr>
      </w:pPr>
    </w:p>
    <w:p w14:paraId="7F5E1794" w14:textId="65BF8FC3" w:rsidR="00EB4570" w:rsidRPr="00EB4570" w:rsidRDefault="00EB4570" w:rsidP="00EB4570">
      <w:pPr>
        <w:jc w:val="center"/>
        <w:rPr>
          <w:sz w:val="28"/>
          <w:szCs w:val="28"/>
        </w:rPr>
      </w:pPr>
      <w:r w:rsidRPr="00EB4570">
        <w:rPr>
          <w:sz w:val="28"/>
          <w:szCs w:val="28"/>
        </w:rPr>
        <w:t>В И Р І Ш И В :</w:t>
      </w:r>
    </w:p>
    <w:p w14:paraId="57BB7D0E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  Надати одноразову грошову допомогу громадянам м. Винники, репресованим, політичним в'язням, воїнам УПА .</w:t>
      </w:r>
    </w:p>
    <w:p w14:paraId="4EB95854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1.1.</w:t>
      </w:r>
      <w:r w:rsidRPr="00EB4570">
        <w:rPr>
          <w:sz w:val="28"/>
          <w:szCs w:val="28"/>
        </w:rPr>
        <w:tab/>
        <w:t>Баран Іванні Михайлівні, 1935 р.н., репресованій, проживає у м. Винники, вул. Вузька, 15 кв.7, в сумі  – 500 грн.</w:t>
      </w:r>
    </w:p>
    <w:p w14:paraId="377E6AFA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1.2.</w:t>
      </w:r>
      <w:r w:rsidRPr="00EB4570">
        <w:rPr>
          <w:sz w:val="28"/>
          <w:szCs w:val="28"/>
        </w:rPr>
        <w:tab/>
        <w:t>Билінській Софії Іллівні, 1937 р.н., репресованій, проживає у м. Вииники, вул. Сахарова,10, в сумі – 500 грн.</w:t>
      </w:r>
    </w:p>
    <w:p w14:paraId="07DAD835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1.3.</w:t>
      </w:r>
      <w:r w:rsidRPr="00EB4570">
        <w:rPr>
          <w:sz w:val="28"/>
          <w:szCs w:val="28"/>
        </w:rPr>
        <w:tab/>
        <w:t>Гроцькій Стефанії Петрівні, 1933 р.н., репресованій, проживає у м. Винники, вул. Галицька, 49б в сумі - 500 грн.</w:t>
      </w:r>
    </w:p>
    <w:p w14:paraId="71A5257E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1.4.</w:t>
      </w:r>
      <w:r w:rsidRPr="00EB4570">
        <w:rPr>
          <w:sz w:val="28"/>
          <w:szCs w:val="28"/>
        </w:rPr>
        <w:tab/>
        <w:t>Хар Іванні-Софії Євгенівні, 1940 р.н., репресованій, проживає у м. Винники, вул. І.Франка, 95 в сумі – 500 грн.</w:t>
      </w:r>
    </w:p>
    <w:p w14:paraId="679C5479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lastRenderedPageBreak/>
        <w:t>1.5.</w:t>
      </w:r>
      <w:r w:rsidRPr="00EB4570">
        <w:rPr>
          <w:sz w:val="28"/>
          <w:szCs w:val="28"/>
        </w:rPr>
        <w:tab/>
        <w:t>Куляку Богдану Юліановичу, 1955 р.н., репресованому, проживає у м. Винники, вул. Забава, 75,  в сумі - 500 грн.</w:t>
      </w:r>
    </w:p>
    <w:p w14:paraId="73618FFA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1.6.</w:t>
      </w:r>
      <w:r w:rsidRPr="00EB4570">
        <w:rPr>
          <w:sz w:val="28"/>
          <w:szCs w:val="28"/>
        </w:rPr>
        <w:tab/>
        <w:t>Огоновській Марії Михайлівні, 1941 р.н., репресованій, проживає у м. Винники, вул. Галицька, 92 в сумі - 500 грн.</w:t>
      </w:r>
    </w:p>
    <w:p w14:paraId="00DD6ADA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1.7.</w:t>
      </w:r>
      <w:r w:rsidRPr="00EB4570">
        <w:rPr>
          <w:sz w:val="28"/>
          <w:szCs w:val="28"/>
        </w:rPr>
        <w:tab/>
        <w:t>Присяжній Ірині Іванівні, 1940 р.н., репресованій, проживає у м. Винники, вул. Любич-Парахоняк, 7, в сумі- 500 грн.</w:t>
      </w:r>
    </w:p>
    <w:p w14:paraId="4958D894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1.8.</w:t>
      </w:r>
      <w:r w:rsidRPr="00EB4570">
        <w:rPr>
          <w:sz w:val="28"/>
          <w:szCs w:val="28"/>
        </w:rPr>
        <w:tab/>
        <w:t>Сліпенькій Тамарі Корнилівні, 1923 р.н., репресованій, проживає у м. Винники, вул. Галицька, 79б кв.2, в сумі- 500 грн.</w:t>
      </w:r>
    </w:p>
    <w:p w14:paraId="7079861F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1.9.</w:t>
      </w:r>
      <w:r w:rsidRPr="00EB4570">
        <w:rPr>
          <w:sz w:val="28"/>
          <w:szCs w:val="28"/>
        </w:rPr>
        <w:tab/>
        <w:t>Тирусь Стефанії Станіславівні, 1942 р.н., репресованій, проживає у м. Винники, вул. Кільцева, 8 кв.9 в сумі- 500 грн.</w:t>
      </w:r>
    </w:p>
    <w:p w14:paraId="011B4F33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1.10.</w:t>
      </w:r>
      <w:r w:rsidRPr="00EB4570">
        <w:rPr>
          <w:sz w:val="28"/>
          <w:szCs w:val="28"/>
        </w:rPr>
        <w:tab/>
        <w:t>Тищенко Галині Юліанівні, 1953 р.н., репресованій, проживає у м. Винники, вул. Кільцева, 4 кв.4 в сумі- 500 грн.</w:t>
      </w:r>
    </w:p>
    <w:p w14:paraId="0FB9F56D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1.11.</w:t>
      </w:r>
      <w:r w:rsidRPr="00EB4570">
        <w:rPr>
          <w:sz w:val="28"/>
          <w:szCs w:val="28"/>
        </w:rPr>
        <w:tab/>
        <w:t>Чайковському Іллі Дмитровичу, 1930 р.н. репресованому, проживає у м. Винники, вул. Любич-Парахоняк, 1, в сумі - 500 грн.</w:t>
      </w:r>
    </w:p>
    <w:p w14:paraId="6C091C48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1.12.</w:t>
      </w:r>
      <w:r w:rsidRPr="00EB4570">
        <w:rPr>
          <w:sz w:val="28"/>
          <w:szCs w:val="28"/>
        </w:rPr>
        <w:tab/>
        <w:t>Барану Володимиру Степановичу, 1931 р.н., політичному в'язню, воїну  УПА, проживає у м. Винники, вул. Вузька,15 кв.7,  в сумі - 500 грн.</w:t>
      </w:r>
    </w:p>
    <w:p w14:paraId="348ED8A7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1.13.</w:t>
      </w:r>
      <w:r w:rsidRPr="00EB4570">
        <w:rPr>
          <w:sz w:val="28"/>
          <w:szCs w:val="28"/>
        </w:rPr>
        <w:tab/>
        <w:t>Мошовській Марії Михайлівні, 1930 р.н. політичному в'язню, проживає у м. Винники, вул. Кільцева, 2 кв.84,  в сумі - 500 грн.</w:t>
      </w:r>
    </w:p>
    <w:p w14:paraId="671A3C7B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1.14.</w:t>
      </w:r>
      <w:r w:rsidRPr="00EB4570">
        <w:rPr>
          <w:sz w:val="28"/>
          <w:szCs w:val="28"/>
        </w:rPr>
        <w:tab/>
        <w:t>Савчук Ользі Олексіївні, 1939, р.н., репресованій,  проживає у м. Винники, вул. Гонти, 1,  в сумі - 500 грн.</w:t>
      </w:r>
    </w:p>
    <w:p w14:paraId="748F3543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1.15.</w:t>
      </w:r>
      <w:r w:rsidRPr="00EB4570">
        <w:rPr>
          <w:sz w:val="28"/>
          <w:szCs w:val="28"/>
        </w:rPr>
        <w:tab/>
        <w:t>Гриб Надії Василівні, 1947 р.н., репресованій,  проживає у м. Винники, вул. Кільцева, 7 кв.13,  в сумі - 500 грн.</w:t>
      </w:r>
    </w:p>
    <w:p w14:paraId="34FB51D6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1.16.</w:t>
      </w:r>
      <w:r w:rsidRPr="00EB4570">
        <w:rPr>
          <w:sz w:val="28"/>
          <w:szCs w:val="28"/>
        </w:rPr>
        <w:tab/>
        <w:t>Йосифів Марії Григорівні, 1923 р.н., воїн УПА, проживає у м. Винники, вул. Б.Хмельницького, 25а, в сумі – 500 грн.</w:t>
      </w:r>
    </w:p>
    <w:p w14:paraId="287F5A62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1.17.</w:t>
      </w:r>
      <w:r w:rsidRPr="00EB4570">
        <w:rPr>
          <w:sz w:val="28"/>
          <w:szCs w:val="28"/>
        </w:rPr>
        <w:tab/>
        <w:t>Грибу Євгену Миколайовичу, 1946 р.н., репресованому, проживає у м. Винники, вул. Кільцева, 7 кв.13, в сумі – 500 грн.</w:t>
      </w:r>
    </w:p>
    <w:p w14:paraId="38BB1AB3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1.18.</w:t>
      </w:r>
      <w:r w:rsidRPr="00EB4570">
        <w:rPr>
          <w:sz w:val="28"/>
          <w:szCs w:val="28"/>
        </w:rPr>
        <w:tab/>
        <w:t>Грох Євгенії Миколаївні, 1936 р.н., репресованій, проживає у м. Винники, вул. Гайдамацька, 2, в сумі 500 грн.</w:t>
      </w:r>
    </w:p>
    <w:p w14:paraId="7CFC083C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1.19.</w:t>
      </w:r>
      <w:r w:rsidRPr="00EB4570">
        <w:rPr>
          <w:sz w:val="28"/>
          <w:szCs w:val="28"/>
        </w:rPr>
        <w:tab/>
        <w:t>Гумену Богдану Дмитровичу, 1949 р.н., репресованому, проживає у м. Винники, вул. Калнишевського, 31 у сумі – 500 грн.</w:t>
      </w:r>
    </w:p>
    <w:p w14:paraId="6BD4E360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1.20.</w:t>
      </w:r>
      <w:r w:rsidRPr="00EB4570">
        <w:rPr>
          <w:sz w:val="28"/>
          <w:szCs w:val="28"/>
        </w:rPr>
        <w:tab/>
        <w:t>Комендяк Олені Миколаївні, 1931 р.н., репресованій, проживає у м. Винники, вул. Соборності, 10 в сумі – 500 грн.</w:t>
      </w:r>
    </w:p>
    <w:p w14:paraId="6123C432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1.21.</w:t>
      </w:r>
      <w:r w:rsidRPr="00EB4570">
        <w:rPr>
          <w:sz w:val="28"/>
          <w:szCs w:val="28"/>
        </w:rPr>
        <w:tab/>
        <w:t>Лінді Мирославі Іванівні, 1937 р.н., репресованій, проживає у м. Винники, вул. Гайдамацька, 1 в сумі – 500 грн.</w:t>
      </w:r>
    </w:p>
    <w:p w14:paraId="342AA8C7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1.22.</w:t>
      </w:r>
      <w:r w:rsidRPr="00EB4570">
        <w:rPr>
          <w:sz w:val="28"/>
          <w:szCs w:val="28"/>
        </w:rPr>
        <w:tab/>
        <w:t>Слепко Надії Андріївні, 1936 р.н., репресованій, проживає у м. Винники, вул. Яворницького, 26 у сумі 500 грн.</w:t>
      </w:r>
    </w:p>
    <w:p w14:paraId="6399A25F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1.23.</w:t>
      </w:r>
      <w:r w:rsidRPr="00EB4570">
        <w:rPr>
          <w:sz w:val="28"/>
          <w:szCs w:val="28"/>
        </w:rPr>
        <w:tab/>
        <w:t>Чорнію Михайлу Олексійовичу, 1954 р.н., репресованому, проживає у м. Винники, вул. Лісна, 4 кв.6 в сумі – 500 грн.</w:t>
      </w:r>
    </w:p>
    <w:p w14:paraId="17F70CAD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1.24.</w:t>
      </w:r>
      <w:r w:rsidRPr="00EB4570">
        <w:rPr>
          <w:sz w:val="28"/>
          <w:szCs w:val="28"/>
        </w:rPr>
        <w:tab/>
        <w:t>Шамро Галині Іванівні, 1932 р.н., репресованій, проживає у м. Винники, вул. Ціолковського, 8, в сумі – 500 грн.</w:t>
      </w:r>
    </w:p>
    <w:p w14:paraId="7BAE0D7B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1.25.</w:t>
      </w:r>
      <w:r w:rsidRPr="00EB4570">
        <w:rPr>
          <w:sz w:val="28"/>
          <w:szCs w:val="28"/>
        </w:rPr>
        <w:tab/>
        <w:t>Дудар Стефанії Григорівні, 1932 р.н., репресованій, проживає у м. Винники, вул. Лугова, 14 в сумі – 500 грн.</w:t>
      </w:r>
    </w:p>
    <w:p w14:paraId="5F481035" w14:textId="77777777" w:rsidR="00EB4570" w:rsidRPr="00EB4570" w:rsidRDefault="00EB4570" w:rsidP="00EB4570">
      <w:pPr>
        <w:rPr>
          <w:sz w:val="28"/>
          <w:szCs w:val="28"/>
        </w:rPr>
      </w:pPr>
    </w:p>
    <w:p w14:paraId="6AA2AA14" w14:textId="77777777" w:rsidR="00EB4570" w:rsidRPr="00EB4570" w:rsidRDefault="00EB4570" w:rsidP="00EB4570">
      <w:pPr>
        <w:rPr>
          <w:sz w:val="28"/>
          <w:szCs w:val="28"/>
        </w:rPr>
      </w:pPr>
    </w:p>
    <w:p w14:paraId="7D639F86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2.</w:t>
      </w:r>
      <w:r w:rsidRPr="00EB4570">
        <w:rPr>
          <w:sz w:val="28"/>
          <w:szCs w:val="28"/>
        </w:rPr>
        <w:tab/>
        <w:t>Надати одноразову грошову допомогу наступним громадянам м.Винники:</w:t>
      </w:r>
    </w:p>
    <w:p w14:paraId="71EBC4D9" w14:textId="77777777" w:rsidR="00EB4570" w:rsidRPr="00EB4570" w:rsidRDefault="00EB4570" w:rsidP="00EB4570">
      <w:pPr>
        <w:rPr>
          <w:sz w:val="28"/>
          <w:szCs w:val="28"/>
        </w:rPr>
      </w:pPr>
    </w:p>
    <w:p w14:paraId="7CEBABB2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2.1.</w:t>
      </w:r>
      <w:r w:rsidRPr="00EB4570">
        <w:rPr>
          <w:sz w:val="28"/>
          <w:szCs w:val="28"/>
        </w:rPr>
        <w:tab/>
        <w:t>Мошовському Василю Івановичу, 1936 р.н., учаснику бойових дій, що проживає та зареєстрований у м. Винники, вул. Кільцева, 2 кв.84, в сумі – 500 грн;</w:t>
      </w:r>
    </w:p>
    <w:p w14:paraId="7826B709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2.2.</w:t>
      </w:r>
      <w:r w:rsidRPr="00EB4570">
        <w:rPr>
          <w:sz w:val="28"/>
          <w:szCs w:val="28"/>
        </w:rPr>
        <w:tab/>
        <w:t>Борущаку Петру Степановичу, 1965 р.н., інваліду 3-ї групи, що проживає та зареєстрований  у м. Винники, вул. Кільцева, 2а кв. 83 , в сумі – 500 грн;</w:t>
      </w:r>
    </w:p>
    <w:p w14:paraId="0048B95A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2.3.</w:t>
      </w:r>
      <w:r w:rsidRPr="00EB4570">
        <w:rPr>
          <w:sz w:val="28"/>
          <w:szCs w:val="28"/>
        </w:rPr>
        <w:tab/>
        <w:t>Денискіну Юрію Петровичу, 1961 р.н., одинокому інваліду 2-ї групи, що проживає та зареєстрований у м. Винники, вул. Галицька, 36 кв.1 , в сумі – 1000 грн;</w:t>
      </w:r>
    </w:p>
    <w:p w14:paraId="00FB6686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2.4.</w:t>
      </w:r>
      <w:r w:rsidRPr="00EB4570">
        <w:rPr>
          <w:sz w:val="28"/>
          <w:szCs w:val="28"/>
        </w:rPr>
        <w:tab/>
        <w:t>Захарич Зіновії Мечиславівні, 1955 р.н., на лікування (операцію) матері, що проживає та зареєстрована у м. Винники, вул. Піддубного, 7а, в сумі - 1000 грн;</w:t>
      </w:r>
    </w:p>
    <w:p w14:paraId="4798D854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2.5.</w:t>
      </w:r>
      <w:r w:rsidRPr="00EB4570">
        <w:rPr>
          <w:sz w:val="28"/>
          <w:szCs w:val="28"/>
        </w:rPr>
        <w:tab/>
        <w:t>Дробній Надії Іванівні, 1945 р.н., пенсіонеру на лікування, що проживає та зареєстрована у м. Винники, вул. Космонавтів, 12, в сумі - 500 грн;</w:t>
      </w:r>
    </w:p>
    <w:p w14:paraId="4DAFF8D3" w14:textId="77777777" w:rsidR="00EB4570" w:rsidRPr="00EB4570" w:rsidRDefault="00EB4570" w:rsidP="00EB4570">
      <w:pPr>
        <w:rPr>
          <w:sz w:val="28"/>
          <w:szCs w:val="28"/>
        </w:rPr>
      </w:pPr>
    </w:p>
    <w:p w14:paraId="72E9A1CC" w14:textId="77777777" w:rsidR="00EB4570" w:rsidRPr="00EB4570" w:rsidRDefault="00EB4570" w:rsidP="00EB4570">
      <w:pPr>
        <w:rPr>
          <w:sz w:val="28"/>
          <w:szCs w:val="28"/>
        </w:rPr>
      </w:pPr>
    </w:p>
    <w:p w14:paraId="07F10593" w14:textId="77777777" w:rsidR="00EB4570" w:rsidRPr="00EB4570" w:rsidRDefault="00EB4570" w:rsidP="00EB4570">
      <w:pPr>
        <w:rPr>
          <w:sz w:val="28"/>
          <w:szCs w:val="28"/>
        </w:rPr>
      </w:pPr>
    </w:p>
    <w:p w14:paraId="446F929F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3.</w:t>
      </w:r>
      <w:r w:rsidRPr="00EB4570">
        <w:rPr>
          <w:sz w:val="28"/>
          <w:szCs w:val="28"/>
        </w:rPr>
        <w:tab/>
        <w:t>Надати матеріальну допомогу на поховання громадянам м. Винники:</w:t>
      </w:r>
    </w:p>
    <w:p w14:paraId="0758BCC6" w14:textId="77777777" w:rsidR="00EB4570" w:rsidRPr="00EB4570" w:rsidRDefault="00EB4570" w:rsidP="00EB4570">
      <w:pPr>
        <w:rPr>
          <w:sz w:val="28"/>
          <w:szCs w:val="28"/>
        </w:rPr>
      </w:pPr>
    </w:p>
    <w:p w14:paraId="724EB7B1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1.</w:t>
      </w:r>
      <w:r w:rsidRPr="00EB4570">
        <w:rPr>
          <w:sz w:val="28"/>
          <w:szCs w:val="28"/>
        </w:rPr>
        <w:tab/>
        <w:t>Марко Роману Ігоровичу, 1984 р.н., що проживає за адресою: м. Винники, вул. Ціолковського, 10, на поховання батька – Марко Ігора Володимировича, який  на час смерті  проживав та був зареєстрований  у м. Винники, вул. Ціолковського, 10,  у сумі – 2000 грн;</w:t>
      </w:r>
    </w:p>
    <w:p w14:paraId="50E9F13E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2.</w:t>
      </w:r>
      <w:r w:rsidRPr="00EB4570">
        <w:rPr>
          <w:sz w:val="28"/>
          <w:szCs w:val="28"/>
        </w:rPr>
        <w:tab/>
        <w:t>Синенькій Надії Мирославівні, 1960 р.н., що проживає у м. Винники, вул. Кільцева, 8 кв.18, на поховання дочки Синенької Галини Романівни, яка на час смерті  проживала та була зареєстрована у м. Винники, вул. Кільцева, 2а кв.55, у сумі – 2000 грн.</w:t>
      </w:r>
    </w:p>
    <w:p w14:paraId="39D8BFC0" w14:textId="77777777" w:rsidR="00EB4570" w:rsidRPr="00EB4570" w:rsidRDefault="00EB4570" w:rsidP="00EB4570">
      <w:pPr>
        <w:rPr>
          <w:sz w:val="28"/>
          <w:szCs w:val="28"/>
        </w:rPr>
      </w:pPr>
    </w:p>
    <w:p w14:paraId="4B40F5A0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 xml:space="preserve">    </w:t>
      </w:r>
    </w:p>
    <w:p w14:paraId="161BE2E7" w14:textId="77777777" w:rsidR="00EB4570" w:rsidRPr="00EB4570" w:rsidRDefault="00EB4570" w:rsidP="00EB4570">
      <w:pPr>
        <w:rPr>
          <w:sz w:val="28"/>
          <w:szCs w:val="28"/>
        </w:rPr>
      </w:pPr>
      <w:r w:rsidRPr="00EB4570">
        <w:rPr>
          <w:sz w:val="28"/>
          <w:szCs w:val="28"/>
        </w:rPr>
        <w:t>4.</w:t>
      </w:r>
      <w:r w:rsidRPr="00EB4570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46DC8159" w14:textId="77777777" w:rsidR="00EB4570" w:rsidRPr="00EB4570" w:rsidRDefault="00EB4570" w:rsidP="00EB4570">
      <w:pPr>
        <w:rPr>
          <w:sz w:val="28"/>
          <w:szCs w:val="28"/>
        </w:rPr>
      </w:pPr>
    </w:p>
    <w:p w14:paraId="145B0D79" w14:textId="77777777" w:rsidR="00EB4570" w:rsidRPr="00EB4570" w:rsidRDefault="00EB4570" w:rsidP="00EB4570">
      <w:pPr>
        <w:rPr>
          <w:sz w:val="28"/>
          <w:szCs w:val="28"/>
        </w:rPr>
      </w:pPr>
    </w:p>
    <w:p w14:paraId="0420A225" w14:textId="77777777" w:rsidR="00EB4570" w:rsidRPr="00EB4570" w:rsidRDefault="00EB4570" w:rsidP="00EB4570">
      <w:pPr>
        <w:rPr>
          <w:sz w:val="28"/>
          <w:szCs w:val="28"/>
        </w:rPr>
      </w:pPr>
    </w:p>
    <w:p w14:paraId="72F907FB" w14:textId="77777777" w:rsidR="00EB4570" w:rsidRPr="00EB4570" w:rsidRDefault="00EB4570" w:rsidP="00EB4570">
      <w:pPr>
        <w:rPr>
          <w:sz w:val="28"/>
          <w:szCs w:val="28"/>
        </w:rPr>
      </w:pPr>
    </w:p>
    <w:p w14:paraId="01C471E0" w14:textId="154FDF2D" w:rsidR="00213958" w:rsidRPr="006F2805" w:rsidRDefault="00EB4570" w:rsidP="00EB4570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</w:t>
      </w:r>
      <w:bookmarkStart w:id="1" w:name="_GoBack"/>
      <w:bookmarkEnd w:id="1"/>
      <w:r w:rsidRPr="00EB4570">
        <w:rPr>
          <w:sz w:val="28"/>
          <w:szCs w:val="28"/>
        </w:rPr>
        <w:t xml:space="preserve">                                                    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AD05F" w14:textId="77777777" w:rsidR="00F13695" w:rsidRDefault="00F13695">
      <w:r>
        <w:separator/>
      </w:r>
    </w:p>
  </w:endnote>
  <w:endnote w:type="continuationSeparator" w:id="0">
    <w:p w14:paraId="2C18D87D" w14:textId="77777777" w:rsidR="00F13695" w:rsidRDefault="00F13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72284" w14:textId="77777777" w:rsidR="00F13695" w:rsidRDefault="00F13695">
      <w:r>
        <w:separator/>
      </w:r>
    </w:p>
  </w:footnote>
  <w:footnote w:type="continuationSeparator" w:id="0">
    <w:p w14:paraId="64363578" w14:textId="77777777" w:rsidR="00F13695" w:rsidRDefault="00F13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4570"/>
    <w:rsid w:val="00EC4B53"/>
    <w:rsid w:val="00ED1DEF"/>
    <w:rsid w:val="00F1369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B7675-6CB9-44ED-AC51-BC40B5F16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3882</Words>
  <Characters>2213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2024-03-28T13:37:00Z</dcterms:modified>
</cp:coreProperties>
</file>