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 зовнішньої реклами адресою: м. Винники   вул. Галицька, 24а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959E89" w14:textId="77777777" w:rsidR="00A24A49" w:rsidRPr="00A24A49" w:rsidRDefault="00A24A49" w:rsidP="00A24A49">
      <w:pPr>
        <w:ind w:firstLine="720"/>
        <w:rPr>
          <w:sz w:val="28"/>
          <w:szCs w:val="28"/>
        </w:rPr>
      </w:pPr>
      <w:r w:rsidRPr="00A24A49">
        <w:rPr>
          <w:sz w:val="28"/>
          <w:szCs w:val="28"/>
        </w:rPr>
        <w:t xml:space="preserve">Розглянувши заяву ПП «Об’єднання «САМОПОМІЧ» № 04-22-9-325 від 14.07.2017 р.  з проханням дати дозвіл на розміщення зовнішньої реклами у м. Винники вул. Галицька, 24а, подану документацію,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23E8B1D5" w14:textId="77777777" w:rsidR="00A24A49" w:rsidRDefault="00A24A49" w:rsidP="00A24A49">
      <w:pPr>
        <w:jc w:val="center"/>
        <w:rPr>
          <w:sz w:val="28"/>
          <w:szCs w:val="28"/>
        </w:rPr>
      </w:pPr>
    </w:p>
    <w:p w14:paraId="23EFD6F9" w14:textId="30FAFD17" w:rsidR="00A24A49" w:rsidRDefault="00A24A49" w:rsidP="00A24A49">
      <w:pPr>
        <w:jc w:val="center"/>
        <w:rPr>
          <w:sz w:val="28"/>
          <w:szCs w:val="28"/>
        </w:rPr>
      </w:pPr>
      <w:r w:rsidRPr="00A24A49">
        <w:rPr>
          <w:sz w:val="28"/>
          <w:szCs w:val="28"/>
        </w:rPr>
        <w:t>В И Р І Ш И В :</w:t>
      </w:r>
    </w:p>
    <w:p w14:paraId="27CC247D" w14:textId="77777777" w:rsidR="00A24A49" w:rsidRPr="00A24A49" w:rsidRDefault="00A24A49" w:rsidP="00A24A49">
      <w:pPr>
        <w:jc w:val="center"/>
        <w:rPr>
          <w:sz w:val="28"/>
          <w:szCs w:val="28"/>
        </w:rPr>
      </w:pPr>
    </w:p>
    <w:p w14:paraId="4316C2D5" w14:textId="77777777" w:rsidR="00A24A49" w:rsidRPr="00A24A49" w:rsidRDefault="00A24A49" w:rsidP="00A24A49">
      <w:pPr>
        <w:rPr>
          <w:sz w:val="28"/>
          <w:szCs w:val="28"/>
        </w:rPr>
      </w:pPr>
      <w:r w:rsidRPr="00A24A49">
        <w:rPr>
          <w:sz w:val="28"/>
          <w:szCs w:val="28"/>
        </w:rPr>
        <w:t>1.</w:t>
      </w:r>
      <w:r w:rsidRPr="00A24A49">
        <w:rPr>
          <w:sz w:val="28"/>
          <w:szCs w:val="28"/>
        </w:rPr>
        <w:tab/>
        <w:t>Встановити пріоритет на розміщення зовнішньої реклами за ПП «Об’єднання «САМОПОМІЧ»  на заявленому місці: м. Винники вул. Галицька, 24а.</w:t>
      </w:r>
    </w:p>
    <w:p w14:paraId="5B3D3DF1" w14:textId="77777777" w:rsidR="00A24A49" w:rsidRPr="00A24A49" w:rsidRDefault="00A24A49" w:rsidP="00A24A49">
      <w:pPr>
        <w:rPr>
          <w:sz w:val="28"/>
          <w:szCs w:val="28"/>
        </w:rPr>
      </w:pPr>
      <w:r w:rsidRPr="00A24A49">
        <w:rPr>
          <w:sz w:val="28"/>
          <w:szCs w:val="28"/>
        </w:rPr>
        <w:t>2.</w:t>
      </w:r>
      <w:r w:rsidRPr="00A24A49">
        <w:rPr>
          <w:sz w:val="28"/>
          <w:szCs w:val="28"/>
        </w:rPr>
        <w:tab/>
        <w:t>Зобов’язати ПП «Об’єднання «САМОПОМІЧ»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577E3B37" w14:textId="77777777" w:rsidR="00A24A49" w:rsidRPr="00A24A49" w:rsidRDefault="00A24A49" w:rsidP="00A24A49">
      <w:pPr>
        <w:rPr>
          <w:sz w:val="28"/>
          <w:szCs w:val="28"/>
        </w:rPr>
      </w:pPr>
      <w:r w:rsidRPr="00A24A49">
        <w:rPr>
          <w:sz w:val="28"/>
          <w:szCs w:val="28"/>
        </w:rPr>
        <w:t>3.</w:t>
      </w:r>
      <w:r w:rsidRPr="00A24A4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B27FB4" w14:textId="77777777" w:rsidR="00A24A49" w:rsidRPr="00A24A49" w:rsidRDefault="00A24A49" w:rsidP="00A24A49">
      <w:pPr>
        <w:rPr>
          <w:sz w:val="28"/>
          <w:szCs w:val="28"/>
        </w:rPr>
      </w:pPr>
    </w:p>
    <w:p w14:paraId="7AD9E43E" w14:textId="77777777" w:rsidR="00A24A49" w:rsidRPr="00A24A49" w:rsidRDefault="00A24A49" w:rsidP="00A24A49">
      <w:pPr>
        <w:rPr>
          <w:sz w:val="28"/>
          <w:szCs w:val="28"/>
        </w:rPr>
      </w:pPr>
    </w:p>
    <w:p w14:paraId="01C471E0" w14:textId="4095BAA1" w:rsidR="00213958" w:rsidRPr="006F2805" w:rsidRDefault="00A24A49" w:rsidP="00A24A49">
      <w:pPr>
        <w:rPr>
          <w:sz w:val="28"/>
          <w:szCs w:val="28"/>
        </w:rPr>
      </w:pPr>
      <w:r>
        <w:rPr>
          <w:sz w:val="28"/>
          <w:szCs w:val="28"/>
        </w:rPr>
        <w:t xml:space="preserve">  Міський голова    </w:t>
      </w:r>
      <w:bookmarkStart w:id="1" w:name="_GoBack"/>
      <w:bookmarkEnd w:id="1"/>
      <w:r w:rsidRPr="00A24A49">
        <w:rPr>
          <w:sz w:val="28"/>
          <w:szCs w:val="28"/>
        </w:rPr>
        <w:tab/>
        <w:t xml:space="preserve">         </w:t>
      </w:r>
      <w:r w:rsidRPr="00A24A49">
        <w:rPr>
          <w:sz w:val="28"/>
          <w:szCs w:val="28"/>
        </w:rPr>
        <w:tab/>
      </w:r>
      <w:r w:rsidRPr="00A24A49">
        <w:rPr>
          <w:sz w:val="28"/>
          <w:szCs w:val="28"/>
        </w:rPr>
        <w:tab/>
        <w:t xml:space="preserve">                                          В.Л.Квурт 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04837" w14:textId="77777777" w:rsidR="00975C36" w:rsidRDefault="00975C36">
      <w:r>
        <w:separator/>
      </w:r>
    </w:p>
  </w:endnote>
  <w:endnote w:type="continuationSeparator" w:id="0">
    <w:p w14:paraId="69A0E9A7" w14:textId="77777777" w:rsidR="00975C36" w:rsidRDefault="0097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35D02" w14:textId="77777777" w:rsidR="00975C36" w:rsidRDefault="00975C36">
      <w:r>
        <w:separator/>
      </w:r>
    </w:p>
  </w:footnote>
  <w:footnote w:type="continuationSeparator" w:id="0">
    <w:p w14:paraId="7D6C50DC" w14:textId="77777777" w:rsidR="00975C36" w:rsidRDefault="00975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5C36"/>
    <w:rsid w:val="009917ED"/>
    <w:rsid w:val="009B3FB6"/>
    <w:rsid w:val="00A02423"/>
    <w:rsid w:val="00A20109"/>
    <w:rsid w:val="00A24A4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9840B-B040-4880-818E-367DF99CC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2024-03-28T13:46:00Z</dcterms:modified>
</cp:coreProperties>
</file>