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багатоповерховому   житловому будинку здійсненому на земельній ділянці   по вул. Сухомлинського (к/н 4610160300:01:002:0071)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77407D" w14:textId="0DA45E83" w:rsidR="00BC7564" w:rsidRPr="00BC7564" w:rsidRDefault="00BC7564" w:rsidP="00BC7564">
      <w:pPr>
        <w:ind w:firstLine="720"/>
        <w:rPr>
          <w:sz w:val="28"/>
          <w:szCs w:val="28"/>
        </w:rPr>
      </w:pPr>
      <w:r w:rsidRPr="00BC7564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голови ЖБК «Львівідеалбуд», беручи до уваги Декларацію про готовність до експлуатації об'єкта, який належить до І-ІІІ категорії складності, зареєстровану в Департаменті ДАБІ у Львівській обл. від 31.05.2017р. №ЛВ 142171511502, виконком Винниківської міської ради -</w:t>
      </w:r>
      <w:bookmarkStart w:id="1" w:name="_GoBack"/>
      <w:bookmarkEnd w:id="1"/>
    </w:p>
    <w:p w14:paraId="45393BD7" w14:textId="11594923" w:rsidR="00BC7564" w:rsidRPr="00BC7564" w:rsidRDefault="00BC7564" w:rsidP="00BC7564">
      <w:pPr>
        <w:jc w:val="center"/>
        <w:rPr>
          <w:sz w:val="28"/>
          <w:szCs w:val="28"/>
        </w:rPr>
      </w:pPr>
      <w:r w:rsidRPr="00BC7564">
        <w:rPr>
          <w:sz w:val="28"/>
          <w:szCs w:val="28"/>
        </w:rPr>
        <w:t>В И Р І Ш И В :</w:t>
      </w:r>
    </w:p>
    <w:p w14:paraId="3FB99254" w14:textId="77777777" w:rsidR="00BC7564" w:rsidRPr="00BC7564" w:rsidRDefault="00BC7564" w:rsidP="00BC7564">
      <w:pPr>
        <w:rPr>
          <w:sz w:val="28"/>
          <w:szCs w:val="28"/>
        </w:rPr>
      </w:pPr>
      <w:r w:rsidRPr="00BC7564">
        <w:rPr>
          <w:sz w:val="28"/>
          <w:szCs w:val="28"/>
        </w:rPr>
        <w:t>1.</w:t>
      </w:r>
      <w:r w:rsidRPr="00BC7564">
        <w:rPr>
          <w:sz w:val="28"/>
          <w:szCs w:val="28"/>
        </w:rPr>
        <w:tab/>
        <w:t>Новозбудованому багатоповерховому житловому будинку, здійсненому на земельній ділянці по вул.Сухомлинського (к/н 4610160300:01:002:0071) у м.Винники, присвоїти поштову адресу, а саме: вул.Сухомлинського, 34  у  м.Винники.</w:t>
      </w:r>
    </w:p>
    <w:p w14:paraId="4D2F7795" w14:textId="77777777" w:rsidR="00BC7564" w:rsidRPr="00BC7564" w:rsidRDefault="00BC7564" w:rsidP="00BC7564">
      <w:pPr>
        <w:rPr>
          <w:sz w:val="28"/>
          <w:szCs w:val="28"/>
        </w:rPr>
      </w:pPr>
      <w:r w:rsidRPr="00BC7564">
        <w:rPr>
          <w:sz w:val="28"/>
          <w:szCs w:val="28"/>
        </w:rPr>
        <w:t>2.</w:t>
      </w:r>
      <w:r w:rsidRPr="00BC756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10B6B84" w14:textId="77777777" w:rsidR="00BC7564" w:rsidRPr="00BC7564" w:rsidRDefault="00BC7564" w:rsidP="00BC7564">
      <w:pPr>
        <w:rPr>
          <w:sz w:val="28"/>
          <w:szCs w:val="28"/>
        </w:rPr>
      </w:pPr>
    </w:p>
    <w:p w14:paraId="01C471E0" w14:textId="1A352B7D" w:rsidR="00213958" w:rsidRPr="006F2805" w:rsidRDefault="00BC7564" w:rsidP="00471A72">
      <w:pPr>
        <w:rPr>
          <w:sz w:val="28"/>
          <w:szCs w:val="28"/>
        </w:rPr>
      </w:pPr>
      <w:r w:rsidRPr="00BC7564">
        <w:rPr>
          <w:sz w:val="28"/>
          <w:szCs w:val="28"/>
        </w:rPr>
        <w:t>Міський голова</w:t>
      </w:r>
      <w:r w:rsidRPr="00BC7564">
        <w:rPr>
          <w:sz w:val="28"/>
          <w:szCs w:val="28"/>
        </w:rPr>
        <w:tab/>
      </w:r>
      <w:r w:rsidRPr="00BC7564">
        <w:rPr>
          <w:sz w:val="28"/>
          <w:szCs w:val="28"/>
        </w:rPr>
        <w:tab/>
      </w:r>
      <w:r w:rsidRPr="00BC7564">
        <w:rPr>
          <w:sz w:val="28"/>
          <w:szCs w:val="28"/>
        </w:rPr>
        <w:tab/>
      </w:r>
      <w:r w:rsidRPr="00BC7564">
        <w:rPr>
          <w:sz w:val="28"/>
          <w:szCs w:val="28"/>
        </w:rPr>
        <w:tab/>
      </w:r>
      <w:r w:rsidRPr="00BC7564">
        <w:rPr>
          <w:sz w:val="28"/>
          <w:szCs w:val="28"/>
        </w:rPr>
        <w:tab/>
      </w:r>
      <w:r w:rsidRPr="00BC7564">
        <w:rPr>
          <w:sz w:val="28"/>
          <w:szCs w:val="28"/>
        </w:rPr>
        <w:tab/>
      </w:r>
      <w:r w:rsidRPr="00BC7564">
        <w:rPr>
          <w:sz w:val="28"/>
          <w:szCs w:val="28"/>
        </w:rPr>
        <w:tab/>
      </w:r>
      <w:r w:rsidRPr="00BC7564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57E6D" w14:textId="77777777" w:rsidR="000A0B40" w:rsidRDefault="000A0B40">
      <w:r>
        <w:separator/>
      </w:r>
    </w:p>
  </w:endnote>
  <w:endnote w:type="continuationSeparator" w:id="0">
    <w:p w14:paraId="167A70D5" w14:textId="77777777" w:rsidR="000A0B40" w:rsidRDefault="000A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8B9C1D" w14:textId="77777777" w:rsidR="000A0B40" w:rsidRDefault="000A0B40">
      <w:r>
        <w:separator/>
      </w:r>
    </w:p>
  </w:footnote>
  <w:footnote w:type="continuationSeparator" w:id="0">
    <w:p w14:paraId="202B1391" w14:textId="77777777" w:rsidR="000A0B40" w:rsidRDefault="000A0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0B4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756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80C7F-0DA4-4E02-B656-768AD67FB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2024-03-28T13:56:00Z</dcterms:modified>
</cp:coreProperties>
</file>