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11.08.2017р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238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3 в буд.    № 10  по вул. Космонавтів у м. Винники    гр. Красниця О.С., гр. Красниця Б.С</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322BD2A" w14:textId="77777777" w:rsidR="007E3145" w:rsidRPr="007E3145" w:rsidRDefault="007E3145" w:rsidP="007E3145">
      <w:pPr>
        <w:jc w:val="both"/>
        <w:rPr>
          <w:sz w:val="28"/>
          <w:szCs w:val="28"/>
        </w:rPr>
      </w:pPr>
      <w:r w:rsidRPr="007E3145">
        <w:rPr>
          <w:sz w:val="28"/>
          <w:szCs w:val="28"/>
        </w:rPr>
        <w:t xml:space="preserve">        Керуючись Законом України «Про приватизацію державного житлового фонду»,    розглянувши заяву гр. Красниці Олега Сергійовича № 04-20-9-802 К від 23.05.2017 року про приватизацію  квартири № 3 в будинку № 10 по вул. Космонавтів у м. Винники, з представленням необхідних документів, а саме: копія технічного паспорта на квартиру, довідка про склад сім’ї, копії паспортів, копії довідки про присвоєння ідентифікаційного номера,  копія ордеру на житлове приміщення, довідки про відсутність заборгованості,  враховуючи позитивні висновки  громадської комісії з житлових питань при виконавчому комітеті (протокол № 72 від 08.08.2017 р. ),  виконавчий комітет Винниківської  міської ради -   </w:t>
      </w:r>
    </w:p>
    <w:p w14:paraId="06BFB1C7" w14:textId="77777777" w:rsidR="007E3145" w:rsidRPr="007E3145" w:rsidRDefault="007E3145" w:rsidP="007E3145">
      <w:pPr>
        <w:jc w:val="both"/>
        <w:rPr>
          <w:sz w:val="28"/>
          <w:szCs w:val="28"/>
        </w:rPr>
      </w:pPr>
      <w:r w:rsidRPr="007E3145">
        <w:rPr>
          <w:sz w:val="28"/>
          <w:szCs w:val="28"/>
        </w:rPr>
        <w:t xml:space="preserve">                               </w:t>
      </w:r>
    </w:p>
    <w:p w14:paraId="0313D7A5" w14:textId="664A8D9E" w:rsidR="007E3145" w:rsidRDefault="007E3145" w:rsidP="007E3145">
      <w:pPr>
        <w:jc w:val="both"/>
        <w:rPr>
          <w:sz w:val="28"/>
          <w:szCs w:val="28"/>
        </w:rPr>
      </w:pPr>
      <w:r w:rsidRPr="007E3145">
        <w:rPr>
          <w:sz w:val="28"/>
          <w:szCs w:val="28"/>
        </w:rPr>
        <w:t xml:space="preserve">                                                             ВИРІШИВ:</w:t>
      </w:r>
    </w:p>
    <w:p w14:paraId="5527E3AD" w14:textId="77777777" w:rsidR="007E3145" w:rsidRPr="007E3145" w:rsidRDefault="007E3145" w:rsidP="007E3145">
      <w:pPr>
        <w:jc w:val="both"/>
        <w:rPr>
          <w:sz w:val="28"/>
          <w:szCs w:val="28"/>
        </w:rPr>
      </w:pPr>
    </w:p>
    <w:p w14:paraId="2B4478D5" w14:textId="77777777" w:rsidR="007E3145" w:rsidRPr="007E3145" w:rsidRDefault="007E3145" w:rsidP="007E3145">
      <w:pPr>
        <w:jc w:val="both"/>
        <w:rPr>
          <w:sz w:val="28"/>
          <w:szCs w:val="28"/>
        </w:rPr>
      </w:pPr>
      <w:r w:rsidRPr="007E3145">
        <w:rPr>
          <w:sz w:val="28"/>
          <w:szCs w:val="28"/>
        </w:rPr>
        <w:t>1.</w:t>
      </w:r>
      <w:r w:rsidRPr="007E3145">
        <w:rPr>
          <w:sz w:val="28"/>
          <w:szCs w:val="28"/>
        </w:rPr>
        <w:tab/>
        <w:t>Надати квартиру № 3 в будинку № 10 по вул. Космонавтів у м. Винники у приватну  власність громадянам Красниці Олегу Сергійовичу, Красниці Богдану Сергійовичу, що зареєстровані та проживають в даній квартирі.  Квартира складається  з  кімнати, житловою площею 17,6 кв. м., кухні площею 10,9 кв.м., загальна площа квартири  складає  28,5 кв. м. та комори в підвалі 4,3 кв.м. Відновна вартість квартири становить 5 (п’ять) грн 13 коп.</w:t>
      </w:r>
    </w:p>
    <w:p w14:paraId="7CDC5D71" w14:textId="77777777" w:rsidR="007E3145" w:rsidRPr="007E3145" w:rsidRDefault="007E3145" w:rsidP="007E3145">
      <w:pPr>
        <w:jc w:val="both"/>
        <w:rPr>
          <w:sz w:val="28"/>
          <w:szCs w:val="28"/>
        </w:rPr>
      </w:pPr>
      <w:r w:rsidRPr="007E3145">
        <w:rPr>
          <w:sz w:val="28"/>
          <w:szCs w:val="28"/>
        </w:rPr>
        <w:t>2.</w:t>
      </w:r>
      <w:r w:rsidRPr="007E3145">
        <w:rPr>
          <w:sz w:val="28"/>
          <w:szCs w:val="28"/>
        </w:rPr>
        <w:tab/>
        <w:t>Власнику квартири зареєструвати свідоцтво про право власності на квартиру  в  уповноваженому Мінюстом органі.</w:t>
      </w:r>
    </w:p>
    <w:p w14:paraId="2CF9B5A2" w14:textId="77777777" w:rsidR="007E3145" w:rsidRPr="007E3145" w:rsidRDefault="007E3145" w:rsidP="007E3145">
      <w:pPr>
        <w:jc w:val="both"/>
        <w:rPr>
          <w:sz w:val="28"/>
          <w:szCs w:val="28"/>
        </w:rPr>
      </w:pPr>
      <w:r w:rsidRPr="007E3145">
        <w:rPr>
          <w:sz w:val="28"/>
          <w:szCs w:val="28"/>
        </w:rPr>
        <w:t>3.</w:t>
      </w:r>
      <w:r w:rsidRPr="007E314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2B9CBD1" w14:textId="77777777" w:rsidR="007E3145" w:rsidRPr="007E3145" w:rsidRDefault="007E3145" w:rsidP="007E3145">
      <w:pPr>
        <w:jc w:val="both"/>
        <w:rPr>
          <w:sz w:val="28"/>
          <w:szCs w:val="28"/>
        </w:rPr>
      </w:pPr>
    </w:p>
    <w:p w14:paraId="4524A5C6" w14:textId="77777777" w:rsidR="007E3145" w:rsidRPr="007E3145" w:rsidRDefault="007E3145" w:rsidP="007E3145">
      <w:pPr>
        <w:jc w:val="both"/>
        <w:rPr>
          <w:sz w:val="28"/>
          <w:szCs w:val="28"/>
        </w:rPr>
      </w:pPr>
    </w:p>
    <w:p w14:paraId="01C471E0" w14:textId="3E8097C1" w:rsidR="00213958" w:rsidRPr="006F2805" w:rsidRDefault="007E3145" w:rsidP="007E3145">
      <w:pPr>
        <w:jc w:val="both"/>
        <w:rPr>
          <w:sz w:val="28"/>
          <w:szCs w:val="28"/>
        </w:rPr>
      </w:pPr>
      <w:bookmarkStart w:id="1" w:name="_GoBack"/>
      <w:bookmarkEnd w:id="1"/>
      <w:r w:rsidRPr="007E3145">
        <w:rPr>
          <w:sz w:val="28"/>
          <w:szCs w:val="28"/>
        </w:rPr>
        <w:t xml:space="preserve">   Міський голова                                                                                           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91E23" w14:textId="77777777" w:rsidR="0049348C" w:rsidRDefault="0049348C">
      <w:r>
        <w:separator/>
      </w:r>
    </w:p>
  </w:endnote>
  <w:endnote w:type="continuationSeparator" w:id="0">
    <w:p w14:paraId="4BEF0E80" w14:textId="77777777" w:rsidR="0049348C" w:rsidRDefault="00493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AC88F" w14:textId="77777777" w:rsidR="0049348C" w:rsidRDefault="0049348C">
      <w:r>
        <w:separator/>
      </w:r>
    </w:p>
  </w:footnote>
  <w:footnote w:type="continuationSeparator" w:id="0">
    <w:p w14:paraId="26926661" w14:textId="77777777" w:rsidR="0049348C" w:rsidRDefault="004934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348C"/>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7E3145"/>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2EF56-5BF4-4D63-BB22-7B2755B4A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1275</Words>
  <Characters>727</Characters>
  <Application>Microsoft Office Word</Application>
  <DocSecurity>0</DocSecurity>
  <Lines>6</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2024-04-02T12:10:00Z</dcterms:modified>
</cp:coreProperties>
</file>