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"Будівництво  напірного каналізаційного колектора від КНС по   вул. Дмитерка до КНС по вул. Кільцевій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9C9466" w14:textId="0F91DEBD" w:rsidR="0008418A" w:rsidRPr="0008418A" w:rsidRDefault="0008418A" w:rsidP="0008418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08418A">
        <w:rPr>
          <w:sz w:val="28"/>
          <w:szCs w:val="28"/>
        </w:rPr>
        <w:t xml:space="preserve">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1D83DE4B" w14:textId="77777777" w:rsidR="0008418A" w:rsidRDefault="0008418A" w:rsidP="0008418A">
      <w:pPr>
        <w:jc w:val="both"/>
        <w:rPr>
          <w:sz w:val="28"/>
          <w:szCs w:val="28"/>
        </w:rPr>
      </w:pPr>
      <w:r w:rsidRPr="0008418A">
        <w:rPr>
          <w:sz w:val="28"/>
          <w:szCs w:val="28"/>
        </w:rPr>
        <w:t xml:space="preserve">                                                            </w:t>
      </w:r>
    </w:p>
    <w:p w14:paraId="38F5DC8E" w14:textId="66F3A16F" w:rsidR="0008418A" w:rsidRPr="0008418A" w:rsidRDefault="0008418A" w:rsidP="0008418A">
      <w:pPr>
        <w:jc w:val="center"/>
        <w:rPr>
          <w:sz w:val="28"/>
          <w:szCs w:val="28"/>
        </w:rPr>
      </w:pPr>
      <w:bookmarkStart w:id="1" w:name="_GoBack"/>
      <w:bookmarkEnd w:id="1"/>
      <w:r w:rsidRPr="0008418A">
        <w:rPr>
          <w:sz w:val="28"/>
          <w:szCs w:val="28"/>
        </w:rPr>
        <w:t>В И Р І Ш И В:</w:t>
      </w:r>
    </w:p>
    <w:p w14:paraId="4B1B02B6" w14:textId="77777777" w:rsidR="0008418A" w:rsidRPr="0008418A" w:rsidRDefault="0008418A" w:rsidP="0008418A">
      <w:pPr>
        <w:jc w:val="both"/>
        <w:rPr>
          <w:sz w:val="28"/>
          <w:szCs w:val="28"/>
        </w:rPr>
      </w:pPr>
    </w:p>
    <w:p w14:paraId="6643D2C3" w14:textId="77777777" w:rsidR="0008418A" w:rsidRPr="0008418A" w:rsidRDefault="0008418A" w:rsidP="0008418A">
      <w:pPr>
        <w:jc w:val="both"/>
        <w:rPr>
          <w:sz w:val="28"/>
          <w:szCs w:val="28"/>
        </w:rPr>
      </w:pPr>
      <w:r w:rsidRPr="0008418A">
        <w:rPr>
          <w:sz w:val="28"/>
          <w:szCs w:val="28"/>
        </w:rPr>
        <w:t>1.Затвердити  робочий проект “Будівництво напірного каналізаційного колектора від КНС по вул. Дмитерка до КНС по вул. Кільцевій у м. Винники».</w:t>
      </w:r>
    </w:p>
    <w:p w14:paraId="52F96A17" w14:textId="77777777" w:rsidR="0008418A" w:rsidRPr="0008418A" w:rsidRDefault="0008418A" w:rsidP="0008418A">
      <w:pPr>
        <w:jc w:val="both"/>
        <w:rPr>
          <w:sz w:val="28"/>
          <w:szCs w:val="28"/>
        </w:rPr>
      </w:pPr>
    </w:p>
    <w:p w14:paraId="4567D9BC" w14:textId="77777777" w:rsidR="0008418A" w:rsidRPr="0008418A" w:rsidRDefault="0008418A" w:rsidP="0008418A">
      <w:pPr>
        <w:jc w:val="both"/>
        <w:rPr>
          <w:sz w:val="28"/>
          <w:szCs w:val="28"/>
        </w:rPr>
      </w:pPr>
      <w:r w:rsidRPr="0008418A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C18D1EC" w14:textId="77777777" w:rsidR="0008418A" w:rsidRPr="0008418A" w:rsidRDefault="0008418A" w:rsidP="0008418A">
      <w:pPr>
        <w:jc w:val="both"/>
        <w:rPr>
          <w:sz w:val="28"/>
          <w:szCs w:val="28"/>
        </w:rPr>
      </w:pPr>
    </w:p>
    <w:p w14:paraId="1F3A0F4C" w14:textId="77777777" w:rsidR="0008418A" w:rsidRPr="0008418A" w:rsidRDefault="0008418A" w:rsidP="0008418A">
      <w:pPr>
        <w:jc w:val="both"/>
        <w:rPr>
          <w:sz w:val="28"/>
          <w:szCs w:val="28"/>
        </w:rPr>
      </w:pPr>
    </w:p>
    <w:p w14:paraId="116991CE" w14:textId="77777777" w:rsidR="0008418A" w:rsidRPr="0008418A" w:rsidRDefault="0008418A" w:rsidP="0008418A">
      <w:pPr>
        <w:jc w:val="both"/>
        <w:rPr>
          <w:sz w:val="28"/>
          <w:szCs w:val="28"/>
        </w:rPr>
      </w:pPr>
    </w:p>
    <w:p w14:paraId="1A0B5259" w14:textId="77777777" w:rsidR="0008418A" w:rsidRPr="0008418A" w:rsidRDefault="0008418A" w:rsidP="0008418A">
      <w:pPr>
        <w:jc w:val="both"/>
        <w:rPr>
          <w:sz w:val="28"/>
          <w:szCs w:val="28"/>
        </w:rPr>
      </w:pPr>
      <w:r w:rsidRPr="0008418A">
        <w:rPr>
          <w:sz w:val="28"/>
          <w:szCs w:val="28"/>
        </w:rPr>
        <w:t>Міський  голова                                                                                    В.Квурт</w:t>
      </w:r>
    </w:p>
    <w:p w14:paraId="01C471E0" w14:textId="77777777" w:rsidR="00213958" w:rsidRPr="006F2805" w:rsidRDefault="00213958" w:rsidP="0008418A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10DBB" w14:textId="77777777" w:rsidR="006A1EC7" w:rsidRDefault="006A1EC7">
      <w:r>
        <w:separator/>
      </w:r>
    </w:p>
  </w:endnote>
  <w:endnote w:type="continuationSeparator" w:id="0">
    <w:p w14:paraId="65493D8C" w14:textId="77777777" w:rsidR="006A1EC7" w:rsidRDefault="006A1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B31987" w14:textId="77777777" w:rsidR="006A1EC7" w:rsidRDefault="006A1EC7">
      <w:r>
        <w:separator/>
      </w:r>
    </w:p>
  </w:footnote>
  <w:footnote w:type="continuationSeparator" w:id="0">
    <w:p w14:paraId="4399B716" w14:textId="77777777" w:rsidR="006A1EC7" w:rsidRDefault="006A1E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418A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1EC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9D18A-5236-4C19-A332-DAD16A2F3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2024-04-02T12:32:00Z</dcterms:modified>
</cp:coreProperties>
</file>