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 будинку по вул.   Кільцева, 6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609B34" w14:textId="0AB773CC" w:rsidR="00DD3407" w:rsidRPr="00DD3407" w:rsidRDefault="00DD3407" w:rsidP="00DD340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DD3407">
        <w:rPr>
          <w:sz w:val="28"/>
          <w:szCs w:val="28"/>
        </w:rPr>
        <w:t xml:space="preserve">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0E5FB8C7" w14:textId="77777777" w:rsidR="00DD3407" w:rsidRDefault="00DD3407" w:rsidP="00DD3407">
      <w:pPr>
        <w:rPr>
          <w:sz w:val="28"/>
          <w:szCs w:val="28"/>
        </w:rPr>
      </w:pPr>
      <w:r w:rsidRPr="00DD3407">
        <w:rPr>
          <w:sz w:val="28"/>
          <w:szCs w:val="28"/>
        </w:rPr>
        <w:t xml:space="preserve">                                                           </w:t>
      </w:r>
    </w:p>
    <w:p w14:paraId="2F2EFD9F" w14:textId="094065A4" w:rsidR="00DD3407" w:rsidRPr="00DD3407" w:rsidRDefault="00DD3407" w:rsidP="00DD3407">
      <w:pPr>
        <w:jc w:val="center"/>
        <w:rPr>
          <w:sz w:val="28"/>
          <w:szCs w:val="28"/>
        </w:rPr>
      </w:pPr>
      <w:r w:rsidRPr="00DD3407">
        <w:rPr>
          <w:sz w:val="28"/>
          <w:szCs w:val="28"/>
        </w:rPr>
        <w:t>В И Р І Ш И В:</w:t>
      </w:r>
    </w:p>
    <w:p w14:paraId="38C48D89" w14:textId="77777777" w:rsidR="00DD3407" w:rsidRPr="00DD3407" w:rsidRDefault="00DD3407" w:rsidP="00DD3407">
      <w:pPr>
        <w:rPr>
          <w:sz w:val="28"/>
          <w:szCs w:val="28"/>
        </w:rPr>
      </w:pPr>
    </w:p>
    <w:p w14:paraId="67769343" w14:textId="77777777" w:rsidR="00DD3407" w:rsidRPr="00DD3407" w:rsidRDefault="00DD3407" w:rsidP="00DD3407">
      <w:pPr>
        <w:rPr>
          <w:sz w:val="28"/>
          <w:szCs w:val="28"/>
        </w:rPr>
      </w:pPr>
      <w:r w:rsidRPr="00DD3407">
        <w:rPr>
          <w:sz w:val="28"/>
          <w:szCs w:val="28"/>
        </w:rPr>
        <w:t>1.Затвердити   кошторисну документацію « Капітальний ремонт будинку по вул. Кільцева, 6 у м. Винники»</w:t>
      </w:r>
    </w:p>
    <w:p w14:paraId="4AFC7104" w14:textId="77777777" w:rsidR="00DD3407" w:rsidRPr="00DD3407" w:rsidRDefault="00DD3407" w:rsidP="00DD3407">
      <w:pPr>
        <w:rPr>
          <w:sz w:val="28"/>
          <w:szCs w:val="28"/>
        </w:rPr>
      </w:pPr>
    </w:p>
    <w:p w14:paraId="51889413" w14:textId="77777777" w:rsidR="00DD3407" w:rsidRPr="00DD3407" w:rsidRDefault="00DD3407" w:rsidP="00DD3407">
      <w:pPr>
        <w:rPr>
          <w:sz w:val="28"/>
          <w:szCs w:val="28"/>
        </w:rPr>
      </w:pPr>
      <w:r w:rsidRPr="00DD3407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FA56CC6" w14:textId="77777777" w:rsidR="00DD3407" w:rsidRPr="00DD3407" w:rsidRDefault="00DD3407" w:rsidP="00DD3407">
      <w:pPr>
        <w:rPr>
          <w:sz w:val="28"/>
          <w:szCs w:val="28"/>
        </w:rPr>
      </w:pPr>
    </w:p>
    <w:p w14:paraId="084AD9E6" w14:textId="77777777" w:rsidR="00DD3407" w:rsidRPr="00DD3407" w:rsidRDefault="00DD3407" w:rsidP="00DD3407">
      <w:pPr>
        <w:rPr>
          <w:sz w:val="28"/>
          <w:szCs w:val="28"/>
        </w:rPr>
      </w:pPr>
    </w:p>
    <w:p w14:paraId="3A960AAC" w14:textId="77777777" w:rsidR="00DD3407" w:rsidRPr="00DD3407" w:rsidRDefault="00DD3407" w:rsidP="00DD3407">
      <w:pPr>
        <w:rPr>
          <w:sz w:val="28"/>
          <w:szCs w:val="28"/>
        </w:rPr>
      </w:pPr>
    </w:p>
    <w:p w14:paraId="01C471E0" w14:textId="10C9FBA0" w:rsidR="00213958" w:rsidRPr="006F2805" w:rsidRDefault="00DD3407" w:rsidP="00DD340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1" w:name="_GoBack"/>
      <w:bookmarkEnd w:id="1"/>
      <w:r w:rsidRPr="00DD3407">
        <w:rPr>
          <w:sz w:val="28"/>
          <w:szCs w:val="28"/>
        </w:rPr>
        <w:t xml:space="preserve">  Міський  голова          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115617" w14:textId="77777777" w:rsidR="00C65E6E" w:rsidRDefault="00C65E6E">
      <w:r>
        <w:separator/>
      </w:r>
    </w:p>
  </w:endnote>
  <w:endnote w:type="continuationSeparator" w:id="0">
    <w:p w14:paraId="1F5FE8FD" w14:textId="77777777" w:rsidR="00C65E6E" w:rsidRDefault="00C65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603639" w14:textId="77777777" w:rsidR="00C65E6E" w:rsidRDefault="00C65E6E">
      <w:r>
        <w:separator/>
      </w:r>
    </w:p>
  </w:footnote>
  <w:footnote w:type="continuationSeparator" w:id="0">
    <w:p w14:paraId="097A8BEA" w14:textId="77777777" w:rsidR="00C65E6E" w:rsidRDefault="00C65E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5E6E"/>
    <w:rsid w:val="00C805F1"/>
    <w:rsid w:val="00C903A2"/>
    <w:rsid w:val="00CB2413"/>
    <w:rsid w:val="00CB2D62"/>
    <w:rsid w:val="00D06C91"/>
    <w:rsid w:val="00D30A86"/>
    <w:rsid w:val="00D42E0A"/>
    <w:rsid w:val="00DD3407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B23C5-E642-43E4-BE3E-C7E11F006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701</Words>
  <Characters>400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2024-04-02T12:37:00Z</dcterms:modified>
</cp:coreProperties>
</file>