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948AB3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вул.Лепкого</w:t>
            </w:r>
            <w:r w:rsidR="00F17B5C">
              <w:rPr>
                <w:b/>
                <w:sz w:val="28"/>
              </w:rPr>
              <w:t>, 33</w:t>
            </w:r>
            <w:r w:rsidRPr="00BE7A3D">
              <w:rPr>
                <w:b/>
                <w:sz w:val="28"/>
              </w:rPr>
              <w:t xml:space="preserve"> (к/н 4610160300:07:007:0251)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A29B50" w14:textId="77777777" w:rsidR="00F17B5C" w:rsidRPr="00F17B5C" w:rsidRDefault="00F17B5C" w:rsidP="00F17B5C">
      <w:pPr>
        <w:ind w:firstLine="720"/>
        <w:jc w:val="both"/>
        <w:rPr>
          <w:sz w:val="28"/>
          <w:szCs w:val="28"/>
        </w:rPr>
      </w:pPr>
      <w:r w:rsidRPr="00F17B5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Крижанівського Р.Я., беручи до уваги  Витяг з Державного реєстру речових прав на нерухоме майно про реєстрацію права власності (і.н.в. 91828742 від 12.07.2017р.),   виконком Винниківської міської ради –</w:t>
      </w:r>
    </w:p>
    <w:p w14:paraId="462D2B72" w14:textId="77777777" w:rsidR="00F17B5C" w:rsidRPr="00F17B5C" w:rsidRDefault="00F17B5C" w:rsidP="00F17B5C">
      <w:pPr>
        <w:jc w:val="both"/>
        <w:rPr>
          <w:sz w:val="28"/>
          <w:szCs w:val="28"/>
        </w:rPr>
      </w:pPr>
    </w:p>
    <w:p w14:paraId="4DE89705" w14:textId="77777777" w:rsidR="00F17B5C" w:rsidRPr="00F17B5C" w:rsidRDefault="00F17B5C" w:rsidP="00F17B5C">
      <w:pPr>
        <w:ind w:left="3600" w:firstLine="720"/>
        <w:rPr>
          <w:sz w:val="28"/>
          <w:szCs w:val="28"/>
        </w:rPr>
      </w:pPr>
      <w:r w:rsidRPr="00F17B5C">
        <w:rPr>
          <w:sz w:val="28"/>
          <w:szCs w:val="28"/>
        </w:rPr>
        <w:t>ВИРІШИВ:</w:t>
      </w:r>
    </w:p>
    <w:p w14:paraId="6EF67627" w14:textId="77777777" w:rsidR="00F17B5C" w:rsidRPr="00F17B5C" w:rsidRDefault="00F17B5C" w:rsidP="00F17B5C">
      <w:pPr>
        <w:rPr>
          <w:sz w:val="28"/>
          <w:szCs w:val="28"/>
        </w:rPr>
      </w:pPr>
    </w:p>
    <w:p w14:paraId="001FA01F" w14:textId="2AF6E720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1.</w:t>
      </w:r>
      <w:r w:rsidRPr="00F17B5C">
        <w:rPr>
          <w:sz w:val="28"/>
          <w:szCs w:val="28"/>
        </w:rPr>
        <w:tab/>
        <w:t>Видати гр. Крижанівському Роману Ярославовичу будівельний паспорт забудови земельної ділянки на проектування та будівництво індивідуального житлового  будинку на земельній ділянці по вул.Лепкого</w:t>
      </w:r>
      <w:r>
        <w:rPr>
          <w:sz w:val="28"/>
          <w:szCs w:val="28"/>
        </w:rPr>
        <w:t>, 33</w:t>
      </w:r>
      <w:r w:rsidRPr="00F17B5C">
        <w:rPr>
          <w:sz w:val="28"/>
          <w:szCs w:val="28"/>
        </w:rPr>
        <w:t xml:space="preserve">  (к/н 4610160300:07:007:0251) у м.Винники.</w:t>
      </w:r>
    </w:p>
    <w:p w14:paraId="584E72BE" w14:textId="674B0A79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2.</w:t>
      </w:r>
      <w:r w:rsidRPr="00F17B5C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вул.Лепкого</w:t>
      </w:r>
      <w:r>
        <w:rPr>
          <w:sz w:val="28"/>
          <w:szCs w:val="28"/>
        </w:rPr>
        <w:t>, 33</w:t>
      </w:r>
      <w:bookmarkStart w:id="1" w:name="_GoBack"/>
      <w:bookmarkEnd w:id="1"/>
      <w:r w:rsidRPr="00F17B5C">
        <w:rPr>
          <w:sz w:val="28"/>
          <w:szCs w:val="28"/>
        </w:rPr>
        <w:t xml:space="preserve">  (к/н 4610160300:07:007:0251) у м.Винники.</w:t>
      </w:r>
    </w:p>
    <w:p w14:paraId="5494C6AE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lastRenderedPageBreak/>
        <w:t>3.</w:t>
      </w:r>
      <w:r w:rsidRPr="00F17B5C">
        <w:rPr>
          <w:sz w:val="28"/>
          <w:szCs w:val="28"/>
        </w:rPr>
        <w:tab/>
        <w:t>Зобов’язати гр.Крижанівського Р.Я.:</w:t>
      </w:r>
    </w:p>
    <w:p w14:paraId="6A96D966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3.1.</w:t>
      </w:r>
      <w:r w:rsidRPr="00F17B5C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81F163E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3.2.</w:t>
      </w:r>
      <w:r w:rsidRPr="00F17B5C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BA5097D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3.3.</w:t>
      </w:r>
      <w:r w:rsidRPr="00F17B5C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2569C665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3.4.</w:t>
      </w:r>
      <w:r w:rsidRPr="00F17B5C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5ECDD31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3.5.</w:t>
      </w:r>
      <w:r w:rsidRPr="00F17B5C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AEE8C19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3.6.</w:t>
      </w:r>
      <w:r w:rsidRPr="00F17B5C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C81791E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3.7.</w:t>
      </w:r>
      <w:r w:rsidRPr="00F17B5C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E104C2A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4.</w:t>
      </w:r>
      <w:r w:rsidRPr="00F17B5C">
        <w:rPr>
          <w:sz w:val="28"/>
          <w:szCs w:val="28"/>
        </w:rPr>
        <w:tab/>
        <w:t>Роз’яснити гр. Крижанівському Р.Я., що будівельні роботи можна розпочинати тільки після отримання відповідних дозволів, згідно державних норм та правил.</w:t>
      </w:r>
    </w:p>
    <w:p w14:paraId="6246C00C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5.</w:t>
      </w:r>
      <w:r w:rsidRPr="00F17B5C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F426F90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6.</w:t>
      </w:r>
      <w:r w:rsidRPr="00F17B5C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2BED409" w14:textId="77777777" w:rsidR="00F17B5C" w:rsidRPr="00F17B5C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7.</w:t>
      </w:r>
      <w:r w:rsidRPr="00F17B5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DD92640" w14:textId="77777777" w:rsidR="00F17B5C" w:rsidRPr="00F17B5C" w:rsidRDefault="00F17B5C" w:rsidP="00F17B5C">
      <w:pPr>
        <w:jc w:val="both"/>
        <w:rPr>
          <w:sz w:val="28"/>
          <w:szCs w:val="28"/>
        </w:rPr>
      </w:pPr>
    </w:p>
    <w:p w14:paraId="7E9D3BF0" w14:textId="77777777" w:rsidR="00F17B5C" w:rsidRPr="00F17B5C" w:rsidRDefault="00F17B5C" w:rsidP="00F17B5C">
      <w:pPr>
        <w:jc w:val="both"/>
        <w:rPr>
          <w:sz w:val="28"/>
          <w:szCs w:val="28"/>
        </w:rPr>
      </w:pPr>
    </w:p>
    <w:p w14:paraId="71116C75" w14:textId="77777777" w:rsidR="00F17B5C" w:rsidRPr="00F17B5C" w:rsidRDefault="00F17B5C" w:rsidP="00F17B5C">
      <w:pPr>
        <w:jc w:val="both"/>
        <w:rPr>
          <w:sz w:val="28"/>
          <w:szCs w:val="28"/>
        </w:rPr>
      </w:pPr>
    </w:p>
    <w:p w14:paraId="01C471E0" w14:textId="447AB186" w:rsidR="00213958" w:rsidRPr="006F2805" w:rsidRDefault="00F17B5C" w:rsidP="00F17B5C">
      <w:pPr>
        <w:jc w:val="both"/>
        <w:rPr>
          <w:sz w:val="28"/>
          <w:szCs w:val="28"/>
        </w:rPr>
      </w:pPr>
      <w:r w:rsidRPr="00F17B5C">
        <w:rPr>
          <w:sz w:val="28"/>
          <w:szCs w:val="28"/>
        </w:rPr>
        <w:t>Міський  голова</w:t>
      </w:r>
      <w:r w:rsidRPr="00F17B5C">
        <w:rPr>
          <w:sz w:val="28"/>
          <w:szCs w:val="28"/>
        </w:rPr>
        <w:tab/>
      </w:r>
      <w:r w:rsidRPr="00F17B5C">
        <w:rPr>
          <w:sz w:val="28"/>
          <w:szCs w:val="28"/>
        </w:rPr>
        <w:tab/>
      </w:r>
      <w:r w:rsidRPr="00F17B5C">
        <w:rPr>
          <w:sz w:val="28"/>
          <w:szCs w:val="28"/>
        </w:rPr>
        <w:tab/>
      </w:r>
      <w:r w:rsidRPr="00F17B5C">
        <w:rPr>
          <w:sz w:val="28"/>
          <w:szCs w:val="28"/>
        </w:rPr>
        <w:tab/>
      </w:r>
      <w:r w:rsidRPr="00F17B5C">
        <w:rPr>
          <w:sz w:val="28"/>
          <w:szCs w:val="28"/>
        </w:rPr>
        <w:tab/>
      </w:r>
      <w:r w:rsidRPr="00F17B5C">
        <w:rPr>
          <w:sz w:val="28"/>
          <w:szCs w:val="28"/>
        </w:rPr>
        <w:tab/>
      </w:r>
      <w:r w:rsidRPr="00F17B5C">
        <w:rPr>
          <w:sz w:val="28"/>
          <w:szCs w:val="28"/>
        </w:rPr>
        <w:tab/>
      </w:r>
      <w:r w:rsidRPr="00F17B5C">
        <w:rPr>
          <w:sz w:val="28"/>
          <w:szCs w:val="28"/>
        </w:rPr>
        <w:tab/>
        <w:t>В.Л.Квурт</w:t>
      </w:r>
      <w:r w:rsidRPr="00F17B5C">
        <w:rPr>
          <w:sz w:val="28"/>
          <w:szCs w:val="28"/>
        </w:rPr>
        <w:tab/>
      </w:r>
      <w:r w:rsidRPr="00F17B5C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56DB1" w14:textId="77777777" w:rsidR="00C535D9" w:rsidRDefault="00C535D9">
      <w:r>
        <w:separator/>
      </w:r>
    </w:p>
  </w:endnote>
  <w:endnote w:type="continuationSeparator" w:id="0">
    <w:p w14:paraId="343FEBF4" w14:textId="77777777" w:rsidR="00C535D9" w:rsidRDefault="00C53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BEE279" w14:textId="77777777" w:rsidR="00C535D9" w:rsidRDefault="00C535D9">
      <w:r>
        <w:separator/>
      </w:r>
    </w:p>
  </w:footnote>
  <w:footnote w:type="continuationSeparator" w:id="0">
    <w:p w14:paraId="26B6FD5F" w14:textId="77777777" w:rsidR="00C535D9" w:rsidRDefault="00C535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35D9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17B5C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73D9D-C409-44BF-9593-C37D027A1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2308</Words>
  <Characters>1317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2024-04-02T12:47:00Z</dcterms:modified>
</cp:coreProperties>
</file>