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ділянки на будівництво багатоквартирного житлового будинку із   вбудованими приміщеннями (секція №8 на генплані) на земельній   ділянці по вул.Винна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6C678A" w14:textId="77777777" w:rsidR="0051029B" w:rsidRPr="0051029B" w:rsidRDefault="0051029B" w:rsidP="0051029B">
      <w:pPr>
        <w:ind w:firstLine="720"/>
        <w:jc w:val="both"/>
        <w:rPr>
          <w:sz w:val="28"/>
          <w:szCs w:val="28"/>
        </w:rPr>
      </w:pPr>
      <w:r w:rsidRPr="0051029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ТзОВ «Квіти Львова Плюс», беручи до уваги Витяг з Державного реєстру речових прав на нерухоме майно про реєстрацію іншого речового права (і.н.в. 90836104), Містобудівний розрахунок виконаний ФОП «Головецький Н.Я.», виконком Винниківської міської ради -</w:t>
      </w:r>
    </w:p>
    <w:p w14:paraId="759822E3" w14:textId="77777777" w:rsidR="0051029B" w:rsidRPr="0051029B" w:rsidRDefault="0051029B" w:rsidP="0051029B">
      <w:pPr>
        <w:jc w:val="center"/>
        <w:rPr>
          <w:sz w:val="28"/>
          <w:szCs w:val="28"/>
        </w:rPr>
      </w:pPr>
      <w:bookmarkStart w:id="1" w:name="_GoBack"/>
      <w:bookmarkEnd w:id="1"/>
      <w:r w:rsidRPr="0051029B">
        <w:rPr>
          <w:sz w:val="28"/>
          <w:szCs w:val="28"/>
        </w:rPr>
        <w:t>ВИРІШИВ:</w:t>
      </w:r>
    </w:p>
    <w:p w14:paraId="687F5A9E" w14:textId="77777777" w:rsidR="0051029B" w:rsidRPr="0051029B" w:rsidRDefault="0051029B" w:rsidP="0051029B">
      <w:pPr>
        <w:jc w:val="both"/>
        <w:rPr>
          <w:sz w:val="28"/>
          <w:szCs w:val="28"/>
        </w:rPr>
      </w:pPr>
    </w:p>
    <w:p w14:paraId="78C45ED9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1.</w:t>
      </w:r>
      <w:r w:rsidRPr="0051029B">
        <w:rPr>
          <w:sz w:val="28"/>
          <w:szCs w:val="28"/>
        </w:rPr>
        <w:tab/>
        <w:t xml:space="preserve"> Надати ТзОВ «Квіти Львова Плюс» містобудівні умови та обмеження забудови земельної ділянки на проектування та будівництво багатоквартирного житлового будинку із вбудованими приміщеннями (секція №8 на генплані) на земельній ділянці по вул.Винна Гора (к/н 4610160300:06:001:0004) у м.Винники.</w:t>
      </w:r>
    </w:p>
    <w:p w14:paraId="2077A9EA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lastRenderedPageBreak/>
        <w:t>2.</w:t>
      </w:r>
      <w:r w:rsidRPr="0051029B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багатоквартирного житлового будинку із вбудованими приміщеннями (секція №8 на генплані) на земельній ділянці по вул.Винна Гора (к/н 4610160300:06:001:0004) у м.Винники.</w:t>
      </w:r>
    </w:p>
    <w:p w14:paraId="29BE2BE2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</w:t>
      </w:r>
      <w:r w:rsidRPr="0051029B">
        <w:rPr>
          <w:sz w:val="28"/>
          <w:szCs w:val="28"/>
        </w:rPr>
        <w:tab/>
        <w:t>Зобов’язати  ТзОВ «Квіти Львова Плюс»:</w:t>
      </w:r>
    </w:p>
    <w:p w14:paraId="7FA64794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3.1.</w:t>
      </w:r>
      <w:r w:rsidRPr="0051029B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2914E7BC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3.2.</w:t>
      </w:r>
      <w:r w:rsidRPr="0051029B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20AF196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3.3.</w:t>
      </w:r>
      <w:r w:rsidRPr="0051029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8E2DC9D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3.4.</w:t>
      </w:r>
      <w:r w:rsidRPr="0051029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23633B3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3.5.</w:t>
      </w:r>
      <w:r w:rsidRPr="0051029B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046A2A81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77ED4D7C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3.6.</w:t>
      </w:r>
      <w:r w:rsidRPr="0051029B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5C277D8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3.6.</w:t>
      </w:r>
      <w:r w:rsidRPr="0051029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707C8596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4.</w:t>
      </w:r>
      <w:r w:rsidRPr="0051029B">
        <w:rPr>
          <w:sz w:val="28"/>
          <w:szCs w:val="28"/>
        </w:rPr>
        <w:tab/>
        <w:t xml:space="preserve">Роз’яснити ТзОВ «Квіти Львова Плюс», що будівельні роботи можна розпочинати тільки після отримання відповідних дозволів, згідно державних норм та правил. </w:t>
      </w:r>
    </w:p>
    <w:p w14:paraId="741DCFD0" w14:textId="77777777" w:rsidR="0051029B" w:rsidRPr="0051029B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5.</w:t>
      </w:r>
      <w:r w:rsidRPr="0051029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BA5660" w14:textId="77777777" w:rsidR="0051029B" w:rsidRPr="0051029B" w:rsidRDefault="0051029B" w:rsidP="0051029B">
      <w:pPr>
        <w:jc w:val="both"/>
        <w:rPr>
          <w:sz w:val="28"/>
          <w:szCs w:val="28"/>
        </w:rPr>
      </w:pPr>
    </w:p>
    <w:p w14:paraId="25906570" w14:textId="77777777" w:rsidR="0051029B" w:rsidRPr="0051029B" w:rsidRDefault="0051029B" w:rsidP="0051029B">
      <w:pPr>
        <w:jc w:val="both"/>
        <w:rPr>
          <w:sz w:val="28"/>
          <w:szCs w:val="28"/>
        </w:rPr>
      </w:pPr>
    </w:p>
    <w:p w14:paraId="2F9034E2" w14:textId="77777777" w:rsidR="0051029B" w:rsidRPr="0051029B" w:rsidRDefault="0051029B" w:rsidP="0051029B">
      <w:pPr>
        <w:jc w:val="both"/>
        <w:rPr>
          <w:sz w:val="28"/>
          <w:szCs w:val="28"/>
        </w:rPr>
      </w:pPr>
    </w:p>
    <w:p w14:paraId="01C471E0" w14:textId="4A49889C" w:rsidR="00213958" w:rsidRPr="006F2805" w:rsidRDefault="0051029B" w:rsidP="0051029B">
      <w:pPr>
        <w:jc w:val="both"/>
        <w:rPr>
          <w:sz w:val="28"/>
          <w:szCs w:val="28"/>
        </w:rPr>
      </w:pPr>
      <w:r w:rsidRPr="0051029B">
        <w:rPr>
          <w:sz w:val="28"/>
          <w:szCs w:val="28"/>
        </w:rPr>
        <w:t>Міський  голова</w:t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</w:r>
      <w:r w:rsidRPr="0051029B">
        <w:rPr>
          <w:sz w:val="28"/>
          <w:szCs w:val="28"/>
        </w:rPr>
        <w:tab/>
        <w:t>В.Л.Квурт</w:t>
      </w:r>
      <w:r w:rsidRPr="0051029B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00F037" w14:textId="77777777" w:rsidR="00396DB8" w:rsidRDefault="00396DB8">
      <w:r>
        <w:separator/>
      </w:r>
    </w:p>
  </w:endnote>
  <w:endnote w:type="continuationSeparator" w:id="0">
    <w:p w14:paraId="137C9158" w14:textId="77777777" w:rsidR="00396DB8" w:rsidRDefault="0039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9D8F8C" w14:textId="77777777" w:rsidR="00396DB8" w:rsidRDefault="00396DB8">
      <w:r>
        <w:separator/>
      </w:r>
    </w:p>
  </w:footnote>
  <w:footnote w:type="continuationSeparator" w:id="0">
    <w:p w14:paraId="5F8F47A4" w14:textId="77777777" w:rsidR="00396DB8" w:rsidRDefault="00396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6DB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29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9EBF3-A32F-49A0-9B6D-72B80C00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2259</Words>
  <Characters>1288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2024-04-04T12:17:00Z</dcterms:modified>
</cp:coreProperties>
</file>