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11.08.2017р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257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дозволу ФОП Скогарєву О.Ю.  на розміщення дитячих розважальних атракціонів   та здійснення святкової торгівлі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8A83609" w14:textId="77777777" w:rsidR="00C76A6A" w:rsidRPr="00C76A6A" w:rsidRDefault="00C76A6A" w:rsidP="00C76A6A">
      <w:pPr>
        <w:ind w:firstLine="720"/>
        <w:rPr>
          <w:sz w:val="28"/>
          <w:szCs w:val="28"/>
        </w:rPr>
      </w:pPr>
      <w:r w:rsidRPr="00C76A6A">
        <w:rPr>
          <w:sz w:val="28"/>
          <w:szCs w:val="28"/>
        </w:rPr>
        <w:t>Розглянувши заяву ФОП Скогарєва Олега Юрійовича , який зареєстрований в м.Кременчук Полтавської області про розміщення дитячих розважальних атракціонів та здійснення святкової торгівлі 23-24 серпня 2017 року на період святкування 26-ої річниці Незалежності України та Дня міста Винники , керуючись Законом України «Про благоустрій населених пунктів», ст.30 Закону України «Про місцеве самоврядування в Україні»,  виконавчий комітет Винниківської міської ради -</w:t>
      </w:r>
    </w:p>
    <w:p w14:paraId="082DC294" w14:textId="75087308" w:rsidR="00C76A6A" w:rsidRDefault="00C76A6A" w:rsidP="00C76A6A">
      <w:pPr>
        <w:jc w:val="center"/>
        <w:rPr>
          <w:sz w:val="28"/>
          <w:szCs w:val="28"/>
        </w:rPr>
      </w:pPr>
      <w:r w:rsidRPr="00C76A6A">
        <w:rPr>
          <w:sz w:val="28"/>
          <w:szCs w:val="28"/>
        </w:rPr>
        <w:t>ВИРІШИВ</w:t>
      </w:r>
      <w:r>
        <w:rPr>
          <w:sz w:val="28"/>
          <w:szCs w:val="28"/>
        </w:rPr>
        <w:t>:</w:t>
      </w:r>
    </w:p>
    <w:p w14:paraId="47E9F27D" w14:textId="77777777" w:rsidR="00C76A6A" w:rsidRPr="00C76A6A" w:rsidRDefault="00C76A6A" w:rsidP="00C76A6A">
      <w:pPr>
        <w:jc w:val="center"/>
        <w:rPr>
          <w:sz w:val="28"/>
          <w:szCs w:val="28"/>
        </w:rPr>
      </w:pPr>
    </w:p>
    <w:p w14:paraId="5E8E49EE" w14:textId="77777777" w:rsidR="00C76A6A" w:rsidRPr="00C76A6A" w:rsidRDefault="00C76A6A" w:rsidP="00C76A6A">
      <w:pPr>
        <w:rPr>
          <w:sz w:val="28"/>
          <w:szCs w:val="28"/>
        </w:rPr>
      </w:pPr>
      <w:r w:rsidRPr="00C76A6A">
        <w:rPr>
          <w:sz w:val="28"/>
          <w:szCs w:val="28"/>
        </w:rPr>
        <w:t>1.</w:t>
      </w:r>
      <w:r w:rsidRPr="00C76A6A">
        <w:rPr>
          <w:sz w:val="28"/>
          <w:szCs w:val="28"/>
        </w:rPr>
        <w:tab/>
        <w:t>Надати дозвіл ФОП Скогарєву Олегу Юрійовичу на розміщення 23-24 серпня 2017 року на території прилеглій до «АТБ-маркет» (навпроти Історико-краєзнавчого музею, вул.Івасюка,5), дитячого розважального атракціону «Павук» (1шт.), атракціону «Карусель» (1шт.), надувного атракціону батут (1шт.), страйкбольний тир та здійснення святкової торгівлі солодкою ватою та попкорном (6 точок), повітряними кульками (6 точок).</w:t>
      </w:r>
    </w:p>
    <w:p w14:paraId="13B72913" w14:textId="77777777" w:rsidR="00C76A6A" w:rsidRPr="00C76A6A" w:rsidRDefault="00C76A6A" w:rsidP="00C76A6A">
      <w:pPr>
        <w:rPr>
          <w:sz w:val="28"/>
          <w:szCs w:val="28"/>
        </w:rPr>
      </w:pPr>
      <w:r w:rsidRPr="00C76A6A">
        <w:rPr>
          <w:sz w:val="28"/>
          <w:szCs w:val="28"/>
        </w:rPr>
        <w:t>2.</w:t>
      </w:r>
      <w:r w:rsidRPr="00C76A6A">
        <w:rPr>
          <w:sz w:val="28"/>
          <w:szCs w:val="28"/>
        </w:rPr>
        <w:tab/>
        <w:t>Під час роботи атракціонів ФОП Скогарєву О.Ю. дотримуватися санітарних вимог та правил благоустрою міста.</w:t>
      </w:r>
    </w:p>
    <w:p w14:paraId="74AF69CF" w14:textId="77777777" w:rsidR="00C76A6A" w:rsidRPr="00C76A6A" w:rsidRDefault="00C76A6A" w:rsidP="00C76A6A">
      <w:pPr>
        <w:rPr>
          <w:sz w:val="28"/>
          <w:szCs w:val="28"/>
        </w:rPr>
      </w:pPr>
      <w:r w:rsidRPr="00C76A6A">
        <w:rPr>
          <w:sz w:val="28"/>
          <w:szCs w:val="28"/>
        </w:rPr>
        <w:t>3.</w:t>
      </w:r>
      <w:r w:rsidRPr="00C76A6A">
        <w:rPr>
          <w:sz w:val="28"/>
          <w:szCs w:val="28"/>
        </w:rPr>
        <w:tab/>
        <w:t xml:space="preserve">Відповідальність за техніку безпеки під час роботи атракціонів несе ФОП Скогарєв О.Ю. </w:t>
      </w:r>
    </w:p>
    <w:p w14:paraId="087B14FA" w14:textId="77777777" w:rsidR="00C76A6A" w:rsidRPr="00C76A6A" w:rsidRDefault="00C76A6A" w:rsidP="00C76A6A">
      <w:pPr>
        <w:rPr>
          <w:sz w:val="28"/>
          <w:szCs w:val="28"/>
        </w:rPr>
      </w:pPr>
    </w:p>
    <w:p w14:paraId="74E06826" w14:textId="77777777" w:rsidR="00C76A6A" w:rsidRPr="00C76A6A" w:rsidRDefault="00C76A6A" w:rsidP="00C76A6A">
      <w:pPr>
        <w:rPr>
          <w:sz w:val="28"/>
          <w:szCs w:val="28"/>
        </w:rPr>
      </w:pPr>
    </w:p>
    <w:p w14:paraId="600875E2" w14:textId="77777777" w:rsidR="00C76A6A" w:rsidRPr="00C76A6A" w:rsidRDefault="00C76A6A" w:rsidP="00C76A6A">
      <w:pPr>
        <w:rPr>
          <w:sz w:val="28"/>
          <w:szCs w:val="28"/>
        </w:rPr>
      </w:pPr>
    </w:p>
    <w:p w14:paraId="01C471E0" w14:textId="0D7B7840" w:rsidR="00213958" w:rsidRPr="006F2805" w:rsidRDefault="00C76A6A" w:rsidP="00C76A6A">
      <w:pPr>
        <w:rPr>
          <w:sz w:val="28"/>
          <w:szCs w:val="28"/>
        </w:rPr>
      </w:pPr>
      <w:r w:rsidRPr="00C76A6A">
        <w:rPr>
          <w:sz w:val="28"/>
          <w:szCs w:val="28"/>
        </w:rPr>
        <w:t>Міський</w:t>
      </w:r>
      <w:r>
        <w:rPr>
          <w:sz w:val="28"/>
          <w:szCs w:val="28"/>
        </w:rPr>
        <w:t xml:space="preserve"> голова                 </w:t>
      </w:r>
      <w:bookmarkStart w:id="1" w:name="_GoBack"/>
      <w:bookmarkEnd w:id="1"/>
      <w:r w:rsidRPr="00C76A6A">
        <w:rPr>
          <w:sz w:val="28"/>
          <w:szCs w:val="28"/>
        </w:rPr>
        <w:t xml:space="preserve">                                                                      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5ED9" w14:textId="77777777" w:rsidR="00170358" w:rsidRDefault="00170358">
      <w:r>
        <w:separator/>
      </w:r>
    </w:p>
  </w:endnote>
  <w:endnote w:type="continuationSeparator" w:id="0">
    <w:p w14:paraId="78D3B5A6" w14:textId="77777777" w:rsidR="00170358" w:rsidRDefault="00170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CF724E" w14:textId="77777777" w:rsidR="00170358" w:rsidRDefault="00170358">
      <w:r>
        <w:separator/>
      </w:r>
    </w:p>
  </w:footnote>
  <w:footnote w:type="continuationSeparator" w:id="0">
    <w:p w14:paraId="3DFC97A5" w14:textId="77777777" w:rsidR="00170358" w:rsidRDefault="0017035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70358"/>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76A6A"/>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B62CC-6CF3-43D3-9C58-C50D49D54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1022</Words>
  <Characters>583</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2024-04-02T12:20:00Z</dcterms:modified>
</cp:coreProperties>
</file>