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 кафе-бару" Салхіно"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5B10E1" w14:textId="77777777" w:rsidR="004A7177" w:rsidRPr="004A7177" w:rsidRDefault="004A7177" w:rsidP="004A7177">
      <w:pPr>
        <w:rPr>
          <w:sz w:val="28"/>
          <w:szCs w:val="28"/>
        </w:rPr>
      </w:pPr>
      <w:r w:rsidRPr="004A7177">
        <w:rPr>
          <w:sz w:val="28"/>
          <w:szCs w:val="28"/>
        </w:rPr>
        <w:t>Розглянувши звернення ФОП Сойки О.М., керуючись Законом України « Про місцеве самоврядування в Україні», виконавчий комітет Винниківської міської ради</w:t>
      </w:r>
    </w:p>
    <w:p w14:paraId="4BA331C6" w14:textId="77777777" w:rsidR="004A7177" w:rsidRPr="004A7177" w:rsidRDefault="004A7177" w:rsidP="004A7177">
      <w:pPr>
        <w:rPr>
          <w:sz w:val="28"/>
          <w:szCs w:val="28"/>
        </w:rPr>
      </w:pPr>
    </w:p>
    <w:p w14:paraId="4EB94EF2" w14:textId="77777777" w:rsidR="004A7177" w:rsidRPr="004A7177" w:rsidRDefault="004A7177" w:rsidP="004A7177">
      <w:pPr>
        <w:rPr>
          <w:sz w:val="28"/>
          <w:szCs w:val="28"/>
        </w:rPr>
      </w:pPr>
      <w:r w:rsidRPr="004A7177">
        <w:rPr>
          <w:sz w:val="28"/>
          <w:szCs w:val="28"/>
        </w:rPr>
        <w:tab/>
      </w:r>
      <w:r w:rsidRPr="004A7177">
        <w:rPr>
          <w:sz w:val="28"/>
          <w:szCs w:val="28"/>
        </w:rPr>
        <w:tab/>
      </w:r>
      <w:r w:rsidRPr="004A7177">
        <w:rPr>
          <w:sz w:val="28"/>
          <w:szCs w:val="28"/>
        </w:rPr>
        <w:tab/>
      </w:r>
      <w:r w:rsidRPr="004A7177">
        <w:rPr>
          <w:sz w:val="28"/>
          <w:szCs w:val="28"/>
        </w:rPr>
        <w:tab/>
      </w:r>
      <w:r w:rsidRPr="004A7177">
        <w:rPr>
          <w:sz w:val="28"/>
          <w:szCs w:val="28"/>
        </w:rPr>
        <w:tab/>
        <w:t>В И Р І Ш И В:</w:t>
      </w:r>
    </w:p>
    <w:p w14:paraId="361687D6" w14:textId="77777777" w:rsidR="004A7177" w:rsidRPr="004A7177" w:rsidRDefault="004A7177" w:rsidP="004A7177">
      <w:pPr>
        <w:rPr>
          <w:sz w:val="28"/>
          <w:szCs w:val="28"/>
        </w:rPr>
      </w:pPr>
    </w:p>
    <w:p w14:paraId="1965E221" w14:textId="77777777" w:rsidR="004A7177" w:rsidRPr="004A7177" w:rsidRDefault="004A7177" w:rsidP="004A7177">
      <w:pPr>
        <w:rPr>
          <w:sz w:val="28"/>
          <w:szCs w:val="28"/>
        </w:rPr>
      </w:pPr>
      <w:r w:rsidRPr="004A7177">
        <w:rPr>
          <w:sz w:val="28"/>
          <w:szCs w:val="28"/>
        </w:rPr>
        <w:t>1.</w:t>
      </w:r>
      <w:r w:rsidRPr="004A7177">
        <w:rPr>
          <w:sz w:val="28"/>
          <w:szCs w:val="28"/>
        </w:rPr>
        <w:tab/>
        <w:t>Погодити режим роботи кафе -бару « Салхіно» , роташованого в орендованому приміщенні за адресою:  м. Винники, вул. Галицька, 30 а на час дії договору оренди приміщення:</w:t>
      </w:r>
    </w:p>
    <w:p w14:paraId="74A0C71B" w14:textId="77777777" w:rsidR="004A7177" w:rsidRPr="004A7177" w:rsidRDefault="004A7177" w:rsidP="004A7177">
      <w:pPr>
        <w:rPr>
          <w:sz w:val="28"/>
          <w:szCs w:val="28"/>
        </w:rPr>
      </w:pPr>
      <w:r w:rsidRPr="004A7177">
        <w:rPr>
          <w:sz w:val="28"/>
          <w:szCs w:val="28"/>
        </w:rPr>
        <w:t xml:space="preserve">       Щоденно: з 11-00 год. до 23-00 год.</w:t>
      </w:r>
    </w:p>
    <w:p w14:paraId="57033CB6" w14:textId="77777777" w:rsidR="004A7177" w:rsidRPr="004A7177" w:rsidRDefault="004A7177" w:rsidP="004A7177">
      <w:pPr>
        <w:rPr>
          <w:sz w:val="28"/>
          <w:szCs w:val="28"/>
        </w:rPr>
      </w:pPr>
      <w:r w:rsidRPr="004A7177">
        <w:rPr>
          <w:sz w:val="28"/>
          <w:szCs w:val="28"/>
        </w:rPr>
        <w:t xml:space="preserve">       Перерва: без перерви</w:t>
      </w:r>
    </w:p>
    <w:p w14:paraId="323CED28" w14:textId="77777777" w:rsidR="004A7177" w:rsidRPr="004A7177" w:rsidRDefault="004A7177" w:rsidP="004A7177">
      <w:pPr>
        <w:rPr>
          <w:sz w:val="28"/>
          <w:szCs w:val="28"/>
        </w:rPr>
      </w:pPr>
      <w:r w:rsidRPr="004A7177">
        <w:rPr>
          <w:sz w:val="28"/>
          <w:szCs w:val="28"/>
        </w:rPr>
        <w:t xml:space="preserve">       Вихідний день: без вихідних.</w:t>
      </w:r>
    </w:p>
    <w:p w14:paraId="6662E59B" w14:textId="77777777" w:rsidR="004A7177" w:rsidRPr="004A7177" w:rsidRDefault="004A7177" w:rsidP="004A7177">
      <w:pPr>
        <w:rPr>
          <w:sz w:val="28"/>
          <w:szCs w:val="28"/>
        </w:rPr>
      </w:pPr>
    </w:p>
    <w:p w14:paraId="7B0F4F7C" w14:textId="77777777" w:rsidR="004A7177" w:rsidRPr="004A7177" w:rsidRDefault="004A7177" w:rsidP="004A7177">
      <w:pPr>
        <w:rPr>
          <w:sz w:val="28"/>
          <w:szCs w:val="28"/>
        </w:rPr>
      </w:pPr>
      <w:r w:rsidRPr="004A7177">
        <w:rPr>
          <w:sz w:val="28"/>
          <w:szCs w:val="28"/>
        </w:rPr>
        <w:t>2.</w:t>
      </w:r>
      <w:r w:rsidRPr="004A7177">
        <w:rPr>
          <w:sz w:val="28"/>
          <w:szCs w:val="28"/>
        </w:rPr>
        <w:tab/>
        <w:t>Контроль за виконанням даного  рішення доручити відділу комунального господарства.</w:t>
      </w:r>
    </w:p>
    <w:p w14:paraId="156942A2" w14:textId="77777777" w:rsidR="004A7177" w:rsidRPr="004A7177" w:rsidRDefault="004A7177" w:rsidP="004A7177">
      <w:pPr>
        <w:rPr>
          <w:sz w:val="28"/>
          <w:szCs w:val="28"/>
        </w:rPr>
      </w:pPr>
    </w:p>
    <w:p w14:paraId="022DFAA0" w14:textId="77777777" w:rsidR="004A7177" w:rsidRPr="004A7177" w:rsidRDefault="004A7177" w:rsidP="004A7177">
      <w:pPr>
        <w:rPr>
          <w:sz w:val="28"/>
          <w:szCs w:val="28"/>
        </w:rPr>
      </w:pPr>
    </w:p>
    <w:p w14:paraId="38F48153" w14:textId="77777777" w:rsidR="004A7177" w:rsidRPr="004A7177" w:rsidRDefault="004A7177" w:rsidP="004A7177">
      <w:pPr>
        <w:rPr>
          <w:sz w:val="28"/>
          <w:szCs w:val="28"/>
        </w:rPr>
      </w:pPr>
    </w:p>
    <w:p w14:paraId="171225A6" w14:textId="77777777" w:rsidR="004A7177" w:rsidRPr="004A7177" w:rsidRDefault="004A7177" w:rsidP="004A7177">
      <w:pPr>
        <w:rPr>
          <w:sz w:val="28"/>
          <w:szCs w:val="28"/>
        </w:rPr>
      </w:pPr>
    </w:p>
    <w:p w14:paraId="01C471E0" w14:textId="4D4FC45D" w:rsidR="00213958" w:rsidRPr="006F2805" w:rsidRDefault="004A7177" w:rsidP="004A7177">
      <w:pPr>
        <w:rPr>
          <w:sz w:val="28"/>
          <w:szCs w:val="28"/>
        </w:rPr>
      </w:pPr>
      <w:r>
        <w:rPr>
          <w:sz w:val="28"/>
          <w:szCs w:val="28"/>
        </w:rPr>
        <w:t>В.о. міського голови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</w:t>
      </w:r>
      <w:bookmarkStart w:id="1" w:name="_GoBack"/>
      <w:bookmarkEnd w:id="1"/>
      <w:r w:rsidRPr="004A7177">
        <w:rPr>
          <w:sz w:val="28"/>
          <w:szCs w:val="28"/>
        </w:rPr>
        <w:tab/>
      </w:r>
      <w:r w:rsidRPr="004A7177">
        <w:rPr>
          <w:sz w:val="28"/>
          <w:szCs w:val="28"/>
        </w:rPr>
        <w:tab/>
      </w:r>
      <w:r w:rsidRPr="004A7177">
        <w:rPr>
          <w:sz w:val="28"/>
          <w:szCs w:val="28"/>
        </w:rPr>
        <w:tab/>
        <w:t xml:space="preserve">      М. Я. 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7B1C26" w14:textId="77777777" w:rsidR="005224C2" w:rsidRDefault="005224C2">
      <w:r>
        <w:separator/>
      </w:r>
    </w:p>
  </w:endnote>
  <w:endnote w:type="continuationSeparator" w:id="0">
    <w:p w14:paraId="6262C10A" w14:textId="77777777" w:rsidR="005224C2" w:rsidRDefault="00522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793695" w14:textId="77777777" w:rsidR="005224C2" w:rsidRDefault="005224C2">
      <w:r>
        <w:separator/>
      </w:r>
    </w:p>
  </w:footnote>
  <w:footnote w:type="continuationSeparator" w:id="0">
    <w:p w14:paraId="25BE6C15" w14:textId="77777777" w:rsidR="005224C2" w:rsidRDefault="005224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7177"/>
    <w:rsid w:val="004B5096"/>
    <w:rsid w:val="004D7659"/>
    <w:rsid w:val="005129C5"/>
    <w:rsid w:val="005224C2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0BC20-E5C9-4EDB-9FE2-61B3ACE7C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588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2024-04-02T12:36:00Z</dcterms:modified>
</cp:coreProperties>
</file>