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 Капітальний ремонт дороги по вул. Галицька  в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F66DF7" w14:textId="77777777" w:rsidR="005B1433" w:rsidRPr="005B1433" w:rsidRDefault="005B1433" w:rsidP="005B1433">
      <w:pPr>
        <w:rPr>
          <w:sz w:val="28"/>
          <w:szCs w:val="28"/>
        </w:rPr>
      </w:pPr>
      <w:r w:rsidRPr="005B1433">
        <w:rPr>
          <w:sz w:val="28"/>
          <w:szCs w:val="28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079C39A2" w14:textId="77777777" w:rsidR="005B1433" w:rsidRDefault="005B1433" w:rsidP="005B1433">
      <w:pPr>
        <w:rPr>
          <w:sz w:val="28"/>
          <w:szCs w:val="28"/>
        </w:rPr>
      </w:pPr>
      <w:r w:rsidRPr="005B1433">
        <w:rPr>
          <w:sz w:val="28"/>
          <w:szCs w:val="28"/>
        </w:rPr>
        <w:t xml:space="preserve">                                                             </w:t>
      </w:r>
    </w:p>
    <w:p w14:paraId="34E56DE1" w14:textId="0F5BA2F8" w:rsidR="005B1433" w:rsidRDefault="005B1433" w:rsidP="005B1433">
      <w:pPr>
        <w:jc w:val="center"/>
        <w:rPr>
          <w:sz w:val="28"/>
          <w:szCs w:val="28"/>
        </w:rPr>
      </w:pPr>
      <w:r w:rsidRPr="005B1433">
        <w:rPr>
          <w:sz w:val="28"/>
          <w:szCs w:val="28"/>
        </w:rPr>
        <w:t>В И Р І Ш И В:</w:t>
      </w:r>
    </w:p>
    <w:p w14:paraId="4987B087" w14:textId="77777777" w:rsidR="005B1433" w:rsidRPr="005B1433" w:rsidRDefault="005B1433" w:rsidP="005B1433">
      <w:pPr>
        <w:jc w:val="center"/>
        <w:rPr>
          <w:sz w:val="28"/>
          <w:szCs w:val="28"/>
        </w:rPr>
      </w:pPr>
      <w:bookmarkStart w:id="1" w:name="_GoBack"/>
      <w:bookmarkEnd w:id="1"/>
    </w:p>
    <w:p w14:paraId="60B51FB6" w14:textId="77777777" w:rsidR="005B1433" w:rsidRPr="005B1433" w:rsidRDefault="005B1433" w:rsidP="005B1433">
      <w:pPr>
        <w:rPr>
          <w:sz w:val="28"/>
          <w:szCs w:val="28"/>
        </w:rPr>
      </w:pPr>
      <w:r w:rsidRPr="005B1433">
        <w:rPr>
          <w:sz w:val="28"/>
          <w:szCs w:val="28"/>
        </w:rPr>
        <w:t>1.Затвердити робочий  проект « Капітальний ремонт дороги по вул. Галицька в м. Винники»</w:t>
      </w:r>
    </w:p>
    <w:p w14:paraId="1F8E7431" w14:textId="77777777" w:rsidR="005B1433" w:rsidRPr="005B1433" w:rsidRDefault="005B1433" w:rsidP="005B1433">
      <w:pPr>
        <w:rPr>
          <w:sz w:val="28"/>
          <w:szCs w:val="28"/>
        </w:rPr>
      </w:pPr>
    </w:p>
    <w:p w14:paraId="370C44EF" w14:textId="77777777" w:rsidR="005B1433" w:rsidRPr="005B1433" w:rsidRDefault="005B1433" w:rsidP="005B1433">
      <w:pPr>
        <w:rPr>
          <w:sz w:val="28"/>
          <w:szCs w:val="28"/>
        </w:rPr>
      </w:pPr>
      <w:r w:rsidRPr="005B1433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CBD4316" w14:textId="77777777" w:rsidR="005B1433" w:rsidRPr="005B1433" w:rsidRDefault="005B1433" w:rsidP="005B1433">
      <w:pPr>
        <w:rPr>
          <w:sz w:val="28"/>
          <w:szCs w:val="28"/>
        </w:rPr>
      </w:pPr>
    </w:p>
    <w:p w14:paraId="33C3A106" w14:textId="77777777" w:rsidR="005B1433" w:rsidRPr="005B1433" w:rsidRDefault="005B1433" w:rsidP="005B1433">
      <w:pPr>
        <w:rPr>
          <w:sz w:val="28"/>
          <w:szCs w:val="28"/>
        </w:rPr>
      </w:pPr>
    </w:p>
    <w:p w14:paraId="73052ABC" w14:textId="77777777" w:rsidR="005B1433" w:rsidRPr="005B1433" w:rsidRDefault="005B1433" w:rsidP="005B1433">
      <w:pPr>
        <w:rPr>
          <w:sz w:val="28"/>
          <w:szCs w:val="28"/>
        </w:rPr>
      </w:pPr>
      <w:r w:rsidRPr="005B1433">
        <w:rPr>
          <w:sz w:val="28"/>
          <w:szCs w:val="28"/>
        </w:rPr>
        <w:t xml:space="preserve">     В.о.  міського  голови                                                                    Мамут М.Я.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C49B6E" w14:textId="77777777" w:rsidR="00C527C2" w:rsidRDefault="00C527C2">
      <w:r>
        <w:separator/>
      </w:r>
    </w:p>
  </w:endnote>
  <w:endnote w:type="continuationSeparator" w:id="0">
    <w:p w14:paraId="1E0DEE63" w14:textId="77777777" w:rsidR="00C527C2" w:rsidRDefault="00C5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97A2FA" w14:textId="77777777" w:rsidR="00C527C2" w:rsidRDefault="00C527C2">
      <w:r>
        <w:separator/>
      </w:r>
    </w:p>
  </w:footnote>
  <w:footnote w:type="continuationSeparator" w:id="0">
    <w:p w14:paraId="0D87526F" w14:textId="77777777" w:rsidR="00C527C2" w:rsidRDefault="00C5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1433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27C2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F7315-72B3-4379-9B07-367C6CE42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687</Words>
  <Characters>393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2024-04-02T12:47:00Z</dcterms:modified>
</cp:coreProperties>
</file>