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каналізаційної мережі по  вул. Шевченка в м. Винники. Коригування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FB1AD2" w14:textId="77777777" w:rsidR="0045067D" w:rsidRPr="0045067D" w:rsidRDefault="0045067D" w:rsidP="0045067D">
      <w:pPr>
        <w:ind w:firstLine="720"/>
        <w:rPr>
          <w:sz w:val="28"/>
          <w:szCs w:val="28"/>
        </w:rPr>
      </w:pPr>
      <w:r w:rsidRPr="0045067D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6D3ABAC5" w14:textId="77777777" w:rsidR="0045067D" w:rsidRDefault="0045067D" w:rsidP="0045067D">
      <w:pPr>
        <w:rPr>
          <w:sz w:val="28"/>
          <w:szCs w:val="28"/>
        </w:rPr>
      </w:pPr>
      <w:r w:rsidRPr="0045067D">
        <w:rPr>
          <w:sz w:val="28"/>
          <w:szCs w:val="28"/>
        </w:rPr>
        <w:t xml:space="preserve">                                                            </w:t>
      </w:r>
    </w:p>
    <w:p w14:paraId="0A40BA3E" w14:textId="2A8CD790" w:rsidR="0045067D" w:rsidRDefault="0045067D" w:rsidP="0045067D">
      <w:pPr>
        <w:jc w:val="center"/>
        <w:rPr>
          <w:sz w:val="28"/>
          <w:szCs w:val="28"/>
        </w:rPr>
      </w:pPr>
      <w:r w:rsidRPr="0045067D">
        <w:rPr>
          <w:sz w:val="28"/>
          <w:szCs w:val="28"/>
        </w:rPr>
        <w:t>В И Р І Ш И В:</w:t>
      </w:r>
    </w:p>
    <w:p w14:paraId="783666E8" w14:textId="77777777" w:rsidR="0045067D" w:rsidRPr="0045067D" w:rsidRDefault="0045067D" w:rsidP="0045067D">
      <w:pPr>
        <w:jc w:val="center"/>
        <w:rPr>
          <w:sz w:val="28"/>
          <w:szCs w:val="28"/>
        </w:rPr>
      </w:pPr>
      <w:bookmarkStart w:id="1" w:name="_GoBack"/>
      <w:bookmarkEnd w:id="1"/>
    </w:p>
    <w:p w14:paraId="703588BB" w14:textId="77777777" w:rsidR="0045067D" w:rsidRPr="0045067D" w:rsidRDefault="0045067D" w:rsidP="0045067D">
      <w:pPr>
        <w:rPr>
          <w:sz w:val="28"/>
          <w:szCs w:val="28"/>
        </w:rPr>
      </w:pPr>
      <w:r w:rsidRPr="0045067D">
        <w:rPr>
          <w:sz w:val="28"/>
          <w:szCs w:val="28"/>
        </w:rPr>
        <w:t>1.Затвердити робочий  проект ««Будівництво каналізаційної мережі по вул. Шевченка в м. Винники. Коригування».</w:t>
      </w:r>
    </w:p>
    <w:p w14:paraId="50CB4E37" w14:textId="77777777" w:rsidR="0045067D" w:rsidRPr="0045067D" w:rsidRDefault="0045067D" w:rsidP="0045067D">
      <w:pPr>
        <w:rPr>
          <w:sz w:val="28"/>
          <w:szCs w:val="28"/>
        </w:rPr>
      </w:pPr>
    </w:p>
    <w:p w14:paraId="22847D8E" w14:textId="77777777" w:rsidR="0045067D" w:rsidRPr="0045067D" w:rsidRDefault="0045067D" w:rsidP="0045067D">
      <w:pPr>
        <w:rPr>
          <w:sz w:val="28"/>
          <w:szCs w:val="28"/>
        </w:rPr>
      </w:pPr>
      <w:r w:rsidRPr="0045067D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FD187CD" w14:textId="77777777" w:rsidR="0045067D" w:rsidRPr="0045067D" w:rsidRDefault="0045067D" w:rsidP="0045067D">
      <w:pPr>
        <w:rPr>
          <w:sz w:val="28"/>
          <w:szCs w:val="28"/>
        </w:rPr>
      </w:pPr>
    </w:p>
    <w:p w14:paraId="3453ADCC" w14:textId="77777777" w:rsidR="0045067D" w:rsidRPr="0045067D" w:rsidRDefault="0045067D" w:rsidP="0045067D">
      <w:pPr>
        <w:rPr>
          <w:sz w:val="28"/>
          <w:szCs w:val="28"/>
        </w:rPr>
      </w:pPr>
    </w:p>
    <w:p w14:paraId="093F3B49" w14:textId="77777777" w:rsidR="0045067D" w:rsidRPr="0045067D" w:rsidRDefault="0045067D" w:rsidP="0045067D">
      <w:pPr>
        <w:rPr>
          <w:sz w:val="28"/>
          <w:szCs w:val="28"/>
        </w:rPr>
      </w:pPr>
      <w:r w:rsidRPr="0045067D">
        <w:rPr>
          <w:sz w:val="28"/>
          <w:szCs w:val="28"/>
        </w:rPr>
        <w:t xml:space="preserve">     В.о.  міського  голови                                                                    Мамут М.Я.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701F8" w14:textId="77777777" w:rsidR="00E9490F" w:rsidRDefault="00E9490F">
      <w:r>
        <w:separator/>
      </w:r>
    </w:p>
  </w:endnote>
  <w:endnote w:type="continuationSeparator" w:id="0">
    <w:p w14:paraId="1665B11D" w14:textId="77777777" w:rsidR="00E9490F" w:rsidRDefault="00E9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B60D2" w14:textId="77777777" w:rsidR="00E9490F" w:rsidRDefault="00E9490F">
      <w:r>
        <w:separator/>
      </w:r>
    </w:p>
  </w:footnote>
  <w:footnote w:type="continuationSeparator" w:id="0">
    <w:p w14:paraId="7C06BCCE" w14:textId="77777777" w:rsidR="00E9490F" w:rsidRDefault="00E9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067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490F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6EAC3-563C-431F-8A0C-7592A18A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2024-04-02T12:49:00Z</dcterms:modified>
</cp:coreProperties>
</file>