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08.09.2017р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на   проектування та будівництво індивідуального житлового будинку на   земельній ділянці  по вул.Незалежності,24 (к/н 4610160300:05:002:0215)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D40632E" w14:textId="77777777" w:rsidR="008D6C54" w:rsidRPr="008D6C54" w:rsidRDefault="008D6C54" w:rsidP="008D6C54">
      <w:pPr>
        <w:ind w:firstLine="720"/>
        <w:rPr>
          <w:sz w:val="28"/>
          <w:szCs w:val="28"/>
        </w:rPr>
      </w:pPr>
      <w:r w:rsidRPr="008D6C54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30.06.2017р. №188, розглянувши заяву гр. Готовцева А.Р., беручи до уваги  Витяг з Державного реєстру речових прав на нерухоме майно про реєстрацію права власності (і.н.в. 94988545 від 18.08.2017р.),   виконком Винниківської міської ради –</w:t>
      </w:r>
    </w:p>
    <w:p w14:paraId="3A29AC42" w14:textId="77777777" w:rsidR="008D6C54" w:rsidRPr="008D6C54" w:rsidRDefault="008D6C54" w:rsidP="008D6C54">
      <w:pPr>
        <w:rPr>
          <w:sz w:val="28"/>
          <w:szCs w:val="28"/>
        </w:rPr>
      </w:pPr>
    </w:p>
    <w:p w14:paraId="6BC243EE" w14:textId="77777777" w:rsidR="008D6C54" w:rsidRPr="008D6C54" w:rsidRDefault="008D6C54" w:rsidP="008D6C54">
      <w:pPr>
        <w:jc w:val="center"/>
        <w:rPr>
          <w:sz w:val="28"/>
          <w:szCs w:val="28"/>
        </w:rPr>
      </w:pPr>
      <w:bookmarkStart w:id="1" w:name="_GoBack"/>
      <w:bookmarkEnd w:id="1"/>
      <w:r w:rsidRPr="008D6C54">
        <w:rPr>
          <w:sz w:val="28"/>
          <w:szCs w:val="28"/>
        </w:rPr>
        <w:t>ВИРІШИВ:</w:t>
      </w:r>
    </w:p>
    <w:p w14:paraId="16B4E724" w14:textId="77777777" w:rsidR="008D6C54" w:rsidRPr="008D6C54" w:rsidRDefault="008D6C54" w:rsidP="008D6C54">
      <w:pPr>
        <w:rPr>
          <w:sz w:val="28"/>
          <w:szCs w:val="28"/>
        </w:rPr>
      </w:pPr>
    </w:p>
    <w:p w14:paraId="35141649" w14:textId="77777777" w:rsidR="008D6C54" w:rsidRPr="008D6C54" w:rsidRDefault="008D6C54" w:rsidP="008D6C54">
      <w:pPr>
        <w:rPr>
          <w:sz w:val="28"/>
          <w:szCs w:val="28"/>
        </w:rPr>
      </w:pPr>
      <w:r w:rsidRPr="008D6C54">
        <w:rPr>
          <w:sz w:val="28"/>
          <w:szCs w:val="28"/>
        </w:rPr>
        <w:t>1.</w:t>
      </w:r>
      <w:r w:rsidRPr="008D6C54">
        <w:rPr>
          <w:sz w:val="28"/>
          <w:szCs w:val="28"/>
        </w:rPr>
        <w:tab/>
        <w:t>Видати гр. Готовцеву Андрію Ростиславовичу будівельний паспорт забудови земельної ділянки на проектування та будівництво індивідуального житлового  будинку на земельній ділянці по вул.Незалежості,24  (к/н 4610160300:05:002:0215) у м.Винники.</w:t>
      </w:r>
    </w:p>
    <w:p w14:paraId="5EA7CFED" w14:textId="77777777" w:rsidR="008D6C54" w:rsidRPr="008D6C54" w:rsidRDefault="008D6C54" w:rsidP="008D6C54">
      <w:pPr>
        <w:rPr>
          <w:sz w:val="28"/>
          <w:szCs w:val="28"/>
        </w:rPr>
      </w:pPr>
      <w:r w:rsidRPr="008D6C54">
        <w:rPr>
          <w:sz w:val="28"/>
          <w:szCs w:val="28"/>
        </w:rPr>
        <w:t>2.</w:t>
      </w:r>
      <w:r w:rsidRPr="008D6C54">
        <w:rPr>
          <w:sz w:val="28"/>
          <w:szCs w:val="28"/>
        </w:rPr>
        <w:tab/>
        <w:t>Доручити відділу містобудування виконати будівельний паспорт забудови земельної ділянки на проектування та будівництво індивідуального житлового  будинку на земельній ділянці по вул. Незалежності,24  (к/н 4610160300:05:002:0215) у м.Винники.</w:t>
      </w:r>
    </w:p>
    <w:p w14:paraId="66E09608" w14:textId="77777777" w:rsidR="008D6C54" w:rsidRPr="008D6C54" w:rsidRDefault="008D6C54" w:rsidP="008D6C54">
      <w:pPr>
        <w:rPr>
          <w:sz w:val="28"/>
          <w:szCs w:val="28"/>
        </w:rPr>
      </w:pPr>
      <w:r w:rsidRPr="008D6C54">
        <w:rPr>
          <w:sz w:val="28"/>
          <w:szCs w:val="28"/>
        </w:rPr>
        <w:lastRenderedPageBreak/>
        <w:t>3.</w:t>
      </w:r>
      <w:r w:rsidRPr="008D6C54">
        <w:rPr>
          <w:sz w:val="28"/>
          <w:szCs w:val="28"/>
        </w:rPr>
        <w:tab/>
        <w:t>Зобов’язати гр. Готовцева А.Р.:</w:t>
      </w:r>
    </w:p>
    <w:p w14:paraId="50E89011" w14:textId="77777777" w:rsidR="008D6C54" w:rsidRPr="008D6C54" w:rsidRDefault="008D6C54" w:rsidP="008D6C54">
      <w:pPr>
        <w:rPr>
          <w:sz w:val="28"/>
          <w:szCs w:val="28"/>
        </w:rPr>
      </w:pPr>
      <w:r w:rsidRPr="008D6C54">
        <w:rPr>
          <w:sz w:val="28"/>
          <w:szCs w:val="28"/>
        </w:rPr>
        <w:t>3.1.</w:t>
      </w:r>
      <w:r w:rsidRPr="008D6C54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04EBA9E1" w14:textId="77777777" w:rsidR="008D6C54" w:rsidRPr="008D6C54" w:rsidRDefault="008D6C54" w:rsidP="008D6C54">
      <w:pPr>
        <w:rPr>
          <w:sz w:val="28"/>
          <w:szCs w:val="28"/>
        </w:rPr>
      </w:pPr>
      <w:r w:rsidRPr="008D6C54">
        <w:rPr>
          <w:sz w:val="28"/>
          <w:szCs w:val="28"/>
        </w:rPr>
        <w:t>3.2.</w:t>
      </w:r>
      <w:r w:rsidRPr="008D6C54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5FE0DE13" w14:textId="77777777" w:rsidR="008D6C54" w:rsidRPr="008D6C54" w:rsidRDefault="008D6C54" w:rsidP="008D6C54">
      <w:pPr>
        <w:rPr>
          <w:sz w:val="28"/>
          <w:szCs w:val="28"/>
        </w:rPr>
      </w:pPr>
      <w:r w:rsidRPr="008D6C54">
        <w:rPr>
          <w:sz w:val="28"/>
          <w:szCs w:val="28"/>
        </w:rPr>
        <w:t>3.3.</w:t>
      </w:r>
      <w:r w:rsidRPr="008D6C54">
        <w:rPr>
          <w:sz w:val="28"/>
          <w:szCs w:val="28"/>
        </w:rPr>
        <w:tab/>
        <w:t xml:space="preserve">Зареєструвати в Департаменті  ДАБІ у Львівській області Повідомлення про початок виконання будівельних робіт. </w:t>
      </w:r>
    </w:p>
    <w:p w14:paraId="50B467BA" w14:textId="77777777" w:rsidR="008D6C54" w:rsidRPr="008D6C54" w:rsidRDefault="008D6C54" w:rsidP="008D6C54">
      <w:pPr>
        <w:rPr>
          <w:sz w:val="28"/>
          <w:szCs w:val="28"/>
        </w:rPr>
      </w:pPr>
      <w:r w:rsidRPr="008D6C54">
        <w:rPr>
          <w:sz w:val="28"/>
          <w:szCs w:val="28"/>
        </w:rPr>
        <w:t>3.4.</w:t>
      </w:r>
      <w:r w:rsidRPr="008D6C54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33FC28D5" w14:textId="77777777" w:rsidR="008D6C54" w:rsidRPr="008D6C54" w:rsidRDefault="008D6C54" w:rsidP="008D6C54">
      <w:pPr>
        <w:rPr>
          <w:sz w:val="28"/>
          <w:szCs w:val="28"/>
        </w:rPr>
      </w:pPr>
      <w:r w:rsidRPr="008D6C54">
        <w:rPr>
          <w:sz w:val="28"/>
          <w:szCs w:val="28"/>
        </w:rPr>
        <w:t>3.5.</w:t>
      </w:r>
      <w:r w:rsidRPr="008D6C54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6BB73A2F" w14:textId="77777777" w:rsidR="008D6C54" w:rsidRPr="008D6C54" w:rsidRDefault="008D6C54" w:rsidP="008D6C54">
      <w:pPr>
        <w:rPr>
          <w:sz w:val="28"/>
          <w:szCs w:val="28"/>
        </w:rPr>
      </w:pPr>
      <w:r w:rsidRPr="008D6C54">
        <w:rPr>
          <w:sz w:val="28"/>
          <w:szCs w:val="28"/>
        </w:rPr>
        <w:t>3.6.</w:t>
      </w:r>
      <w:r w:rsidRPr="008D6C54">
        <w:rPr>
          <w:sz w:val="28"/>
          <w:szCs w:val="28"/>
        </w:rPr>
        <w:tab/>
        <w:t xml:space="preserve">Після завершення будівельних робіт з будівництва індивідуального житлового будинку виготовити і встановити номерний знак на будинок та поштову скриньку. Провести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6F400FDD" w14:textId="77777777" w:rsidR="008D6C54" w:rsidRPr="008D6C54" w:rsidRDefault="008D6C54" w:rsidP="008D6C54">
      <w:pPr>
        <w:rPr>
          <w:sz w:val="28"/>
          <w:szCs w:val="28"/>
        </w:rPr>
      </w:pPr>
      <w:r w:rsidRPr="008D6C54">
        <w:rPr>
          <w:sz w:val="28"/>
          <w:szCs w:val="28"/>
        </w:rPr>
        <w:t>3.7.</w:t>
      </w:r>
      <w:r w:rsidRPr="008D6C54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07AD759E" w14:textId="77777777" w:rsidR="008D6C54" w:rsidRPr="008D6C54" w:rsidRDefault="008D6C54" w:rsidP="008D6C54">
      <w:pPr>
        <w:rPr>
          <w:sz w:val="28"/>
          <w:szCs w:val="28"/>
        </w:rPr>
      </w:pPr>
      <w:r w:rsidRPr="008D6C54">
        <w:rPr>
          <w:sz w:val="28"/>
          <w:szCs w:val="28"/>
        </w:rPr>
        <w:t>4.</w:t>
      </w:r>
      <w:r w:rsidRPr="008D6C54">
        <w:rPr>
          <w:sz w:val="28"/>
          <w:szCs w:val="28"/>
        </w:rPr>
        <w:tab/>
        <w:t>Роз’яснити гр. Готовцеву А.Р., що будівельні роботи можна розпочинати тільки після отримання відповідних дозволів, згідно державних норм та правил.</w:t>
      </w:r>
    </w:p>
    <w:p w14:paraId="2485EA45" w14:textId="77777777" w:rsidR="008D6C54" w:rsidRPr="008D6C54" w:rsidRDefault="008D6C54" w:rsidP="008D6C54">
      <w:pPr>
        <w:rPr>
          <w:sz w:val="28"/>
          <w:szCs w:val="28"/>
        </w:rPr>
      </w:pPr>
      <w:r w:rsidRPr="008D6C54">
        <w:rPr>
          <w:sz w:val="28"/>
          <w:szCs w:val="28"/>
        </w:rPr>
        <w:t>5.</w:t>
      </w:r>
      <w:r w:rsidRPr="008D6C54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40791190" w14:textId="77777777" w:rsidR="008D6C54" w:rsidRPr="008D6C54" w:rsidRDefault="008D6C54" w:rsidP="008D6C54">
      <w:pPr>
        <w:rPr>
          <w:sz w:val="28"/>
          <w:szCs w:val="28"/>
        </w:rPr>
      </w:pPr>
      <w:r w:rsidRPr="008D6C54">
        <w:rPr>
          <w:sz w:val="28"/>
          <w:szCs w:val="28"/>
        </w:rPr>
        <w:t>6.</w:t>
      </w:r>
      <w:r w:rsidRPr="008D6C54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7FA39980" w14:textId="77777777" w:rsidR="008D6C54" w:rsidRPr="008D6C54" w:rsidRDefault="008D6C54" w:rsidP="008D6C54">
      <w:pPr>
        <w:rPr>
          <w:sz w:val="28"/>
          <w:szCs w:val="28"/>
        </w:rPr>
      </w:pPr>
      <w:r w:rsidRPr="008D6C54">
        <w:rPr>
          <w:sz w:val="28"/>
          <w:szCs w:val="28"/>
        </w:rPr>
        <w:t>7.</w:t>
      </w:r>
      <w:r w:rsidRPr="008D6C54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4244BBAF" w14:textId="77777777" w:rsidR="008D6C54" w:rsidRPr="008D6C54" w:rsidRDefault="008D6C54" w:rsidP="008D6C54">
      <w:pPr>
        <w:rPr>
          <w:sz w:val="28"/>
          <w:szCs w:val="28"/>
        </w:rPr>
      </w:pPr>
    </w:p>
    <w:p w14:paraId="61E10FE6" w14:textId="77777777" w:rsidR="008D6C54" w:rsidRPr="008D6C54" w:rsidRDefault="008D6C54" w:rsidP="008D6C54">
      <w:pPr>
        <w:rPr>
          <w:sz w:val="28"/>
          <w:szCs w:val="28"/>
        </w:rPr>
      </w:pPr>
    </w:p>
    <w:p w14:paraId="122BD6E7" w14:textId="77777777" w:rsidR="008D6C54" w:rsidRPr="008D6C54" w:rsidRDefault="008D6C54" w:rsidP="008D6C54">
      <w:pPr>
        <w:rPr>
          <w:sz w:val="28"/>
          <w:szCs w:val="28"/>
        </w:rPr>
      </w:pPr>
    </w:p>
    <w:p w14:paraId="01C471E0" w14:textId="36E0286C" w:rsidR="00213958" w:rsidRPr="006F2805" w:rsidRDefault="008D6C54" w:rsidP="008D6C54">
      <w:pPr>
        <w:rPr>
          <w:sz w:val="28"/>
          <w:szCs w:val="28"/>
        </w:rPr>
      </w:pPr>
      <w:r w:rsidRPr="008D6C54">
        <w:rPr>
          <w:sz w:val="28"/>
          <w:szCs w:val="28"/>
        </w:rPr>
        <w:t>В.о. міського  голови</w:t>
      </w:r>
      <w:r w:rsidRPr="008D6C54">
        <w:rPr>
          <w:sz w:val="28"/>
          <w:szCs w:val="28"/>
        </w:rPr>
        <w:tab/>
      </w:r>
      <w:r w:rsidRPr="008D6C54">
        <w:rPr>
          <w:sz w:val="28"/>
          <w:szCs w:val="28"/>
        </w:rPr>
        <w:tab/>
      </w:r>
      <w:r w:rsidRPr="008D6C54">
        <w:rPr>
          <w:sz w:val="28"/>
          <w:szCs w:val="28"/>
        </w:rPr>
        <w:tab/>
      </w:r>
      <w:r w:rsidRPr="008D6C54">
        <w:rPr>
          <w:sz w:val="28"/>
          <w:szCs w:val="28"/>
        </w:rPr>
        <w:tab/>
      </w:r>
      <w:r w:rsidRPr="008D6C54">
        <w:rPr>
          <w:sz w:val="28"/>
          <w:szCs w:val="28"/>
        </w:rPr>
        <w:tab/>
      </w:r>
      <w:r w:rsidRPr="008D6C54">
        <w:rPr>
          <w:sz w:val="28"/>
          <w:szCs w:val="28"/>
        </w:rPr>
        <w:tab/>
      </w:r>
      <w:r w:rsidRPr="008D6C54">
        <w:rPr>
          <w:sz w:val="28"/>
          <w:szCs w:val="28"/>
        </w:rPr>
        <w:tab/>
      </w:r>
      <w:r w:rsidRPr="008D6C54">
        <w:rPr>
          <w:sz w:val="28"/>
          <w:szCs w:val="28"/>
        </w:rPr>
        <w:tab/>
        <w:t>М.Я.Мамут</w:t>
      </w:r>
      <w:r w:rsidRPr="008D6C54">
        <w:rPr>
          <w:sz w:val="28"/>
          <w:szCs w:val="28"/>
        </w:rPr>
        <w:tab/>
      </w:r>
      <w:r w:rsidRPr="008D6C54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58D3FE" w14:textId="77777777" w:rsidR="002924C2" w:rsidRDefault="002924C2">
      <w:r>
        <w:separator/>
      </w:r>
    </w:p>
  </w:endnote>
  <w:endnote w:type="continuationSeparator" w:id="0">
    <w:p w14:paraId="00EB0D11" w14:textId="77777777" w:rsidR="002924C2" w:rsidRDefault="002924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053802" w14:textId="77777777" w:rsidR="002924C2" w:rsidRDefault="002924C2">
      <w:r>
        <w:separator/>
      </w:r>
    </w:p>
  </w:footnote>
  <w:footnote w:type="continuationSeparator" w:id="0">
    <w:p w14:paraId="7D8597C7" w14:textId="77777777" w:rsidR="002924C2" w:rsidRDefault="002924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24C2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D6C54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F4C0E0-19AA-417F-B840-40BDE8F28C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2309</Words>
  <Characters>1317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2024-04-02T13:18:00Z</dcterms:modified>
</cp:coreProperties>
</file>