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08.09.2017р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індивідуального житлового будинку на   земельній ділянці  по вул.Огієнка,28 (к/н 4610160300:04:004:0300)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7A1A909" w14:textId="77777777" w:rsidR="00B34DB0" w:rsidRPr="00B34DB0" w:rsidRDefault="00B34DB0" w:rsidP="00B34DB0">
      <w:pPr>
        <w:ind w:firstLine="720"/>
        <w:rPr>
          <w:sz w:val="28"/>
          <w:szCs w:val="28"/>
        </w:rPr>
      </w:pPr>
      <w:r w:rsidRPr="00B34DB0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30.06.2017р. №188, розглянувши заяву гр. Конюх О.І., беручи до уваги  Витяг з Державного реєстру речових прав на нерухоме майно про реєстрацію права власності (і.н.в. 93060344 від 27.07.2017р.),   виконком Винниківської міської ради –</w:t>
      </w:r>
    </w:p>
    <w:p w14:paraId="1FDEA8D2" w14:textId="77777777" w:rsidR="00B34DB0" w:rsidRPr="00B34DB0" w:rsidRDefault="00B34DB0" w:rsidP="00B34DB0">
      <w:pPr>
        <w:rPr>
          <w:sz w:val="28"/>
          <w:szCs w:val="28"/>
        </w:rPr>
      </w:pPr>
    </w:p>
    <w:p w14:paraId="3BFF3F01" w14:textId="77777777" w:rsidR="00B34DB0" w:rsidRPr="00B34DB0" w:rsidRDefault="00B34DB0" w:rsidP="00B34DB0">
      <w:pPr>
        <w:jc w:val="center"/>
        <w:rPr>
          <w:sz w:val="28"/>
          <w:szCs w:val="28"/>
        </w:rPr>
      </w:pPr>
      <w:bookmarkStart w:id="1" w:name="_GoBack"/>
      <w:bookmarkEnd w:id="1"/>
      <w:r w:rsidRPr="00B34DB0">
        <w:rPr>
          <w:sz w:val="28"/>
          <w:szCs w:val="28"/>
        </w:rPr>
        <w:t>ВИРІШИВ:</w:t>
      </w:r>
    </w:p>
    <w:p w14:paraId="4A20E47A" w14:textId="77777777" w:rsidR="00B34DB0" w:rsidRPr="00B34DB0" w:rsidRDefault="00B34DB0" w:rsidP="00B34DB0">
      <w:pPr>
        <w:rPr>
          <w:sz w:val="28"/>
          <w:szCs w:val="28"/>
        </w:rPr>
      </w:pPr>
    </w:p>
    <w:p w14:paraId="6AE9F15D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1.</w:t>
      </w:r>
      <w:r w:rsidRPr="00B34DB0">
        <w:rPr>
          <w:sz w:val="28"/>
          <w:szCs w:val="28"/>
        </w:rPr>
        <w:tab/>
        <w:t>Видати гр. Конюх Ользі Ігорівні будівельний паспорт забудови земельної ділянки на проектування та будівництво індивідуального житлового  будинку на земельній ділянці по вул.Огієнка,28  (к/н 4610160300:04:004:0300) у м.Винники.</w:t>
      </w:r>
    </w:p>
    <w:p w14:paraId="2BDD5CD8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2.</w:t>
      </w:r>
      <w:r w:rsidRPr="00B34DB0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Огієнка,28  (к/н 4610160300:04:004:0300) у м.Винники.</w:t>
      </w:r>
    </w:p>
    <w:p w14:paraId="663F9F36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lastRenderedPageBreak/>
        <w:t>3.</w:t>
      </w:r>
      <w:r w:rsidRPr="00B34DB0">
        <w:rPr>
          <w:sz w:val="28"/>
          <w:szCs w:val="28"/>
        </w:rPr>
        <w:tab/>
        <w:t>Зобов’язати гр.Конюх О.І.:</w:t>
      </w:r>
    </w:p>
    <w:p w14:paraId="31CBC52B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3.1.</w:t>
      </w:r>
      <w:r w:rsidRPr="00B34DB0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7157C155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3.2.</w:t>
      </w:r>
      <w:r w:rsidRPr="00B34DB0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EA0DB5B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3.3.</w:t>
      </w:r>
      <w:r w:rsidRPr="00B34DB0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0C0C071B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3.4.</w:t>
      </w:r>
      <w:r w:rsidRPr="00B34DB0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4795081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3.5.</w:t>
      </w:r>
      <w:r w:rsidRPr="00B34DB0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D123974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3.6.</w:t>
      </w:r>
      <w:r w:rsidRPr="00B34DB0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F331A1E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3.7.</w:t>
      </w:r>
      <w:r w:rsidRPr="00B34DB0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67DB7DB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4.</w:t>
      </w:r>
      <w:r w:rsidRPr="00B34DB0">
        <w:rPr>
          <w:sz w:val="28"/>
          <w:szCs w:val="28"/>
        </w:rPr>
        <w:tab/>
        <w:t>Роз’яснити гр. Конюх О.І., що будівельні роботи можна розпочинати тільки після отримання відповідних дозволів, згідно державних норм та правил.</w:t>
      </w:r>
    </w:p>
    <w:p w14:paraId="400326EC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5.</w:t>
      </w:r>
      <w:r w:rsidRPr="00B34DB0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3F907D2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6.</w:t>
      </w:r>
      <w:r w:rsidRPr="00B34DB0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3ADE633" w14:textId="77777777" w:rsidR="00B34DB0" w:rsidRPr="00B34DB0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7.</w:t>
      </w:r>
      <w:r w:rsidRPr="00B34DB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164DD04" w14:textId="77777777" w:rsidR="00B34DB0" w:rsidRPr="00B34DB0" w:rsidRDefault="00B34DB0" w:rsidP="00B34DB0">
      <w:pPr>
        <w:rPr>
          <w:sz w:val="28"/>
          <w:szCs w:val="28"/>
        </w:rPr>
      </w:pPr>
    </w:p>
    <w:p w14:paraId="657F958D" w14:textId="77777777" w:rsidR="00B34DB0" w:rsidRPr="00B34DB0" w:rsidRDefault="00B34DB0" w:rsidP="00B34DB0">
      <w:pPr>
        <w:rPr>
          <w:sz w:val="28"/>
          <w:szCs w:val="28"/>
        </w:rPr>
      </w:pPr>
    </w:p>
    <w:p w14:paraId="6A993DC7" w14:textId="77777777" w:rsidR="00B34DB0" w:rsidRPr="00B34DB0" w:rsidRDefault="00B34DB0" w:rsidP="00B34DB0">
      <w:pPr>
        <w:rPr>
          <w:sz w:val="28"/>
          <w:szCs w:val="28"/>
        </w:rPr>
      </w:pPr>
    </w:p>
    <w:p w14:paraId="01C471E0" w14:textId="13E3E94A" w:rsidR="00213958" w:rsidRPr="006F2805" w:rsidRDefault="00B34DB0" w:rsidP="00B34DB0">
      <w:pPr>
        <w:rPr>
          <w:sz w:val="28"/>
          <w:szCs w:val="28"/>
        </w:rPr>
      </w:pPr>
      <w:r w:rsidRPr="00B34DB0">
        <w:rPr>
          <w:sz w:val="28"/>
          <w:szCs w:val="28"/>
        </w:rPr>
        <w:t>В.о. міського  голови</w:t>
      </w:r>
      <w:r w:rsidRPr="00B34DB0">
        <w:rPr>
          <w:sz w:val="28"/>
          <w:szCs w:val="28"/>
        </w:rPr>
        <w:tab/>
      </w:r>
      <w:r w:rsidRPr="00B34DB0">
        <w:rPr>
          <w:sz w:val="28"/>
          <w:szCs w:val="28"/>
        </w:rPr>
        <w:tab/>
      </w:r>
      <w:r w:rsidRPr="00B34DB0">
        <w:rPr>
          <w:sz w:val="28"/>
          <w:szCs w:val="28"/>
        </w:rPr>
        <w:tab/>
      </w:r>
      <w:r w:rsidRPr="00B34DB0">
        <w:rPr>
          <w:sz w:val="28"/>
          <w:szCs w:val="28"/>
        </w:rPr>
        <w:tab/>
      </w:r>
      <w:r w:rsidRPr="00B34DB0">
        <w:rPr>
          <w:sz w:val="28"/>
          <w:szCs w:val="28"/>
        </w:rPr>
        <w:tab/>
      </w:r>
      <w:r w:rsidRPr="00B34DB0">
        <w:rPr>
          <w:sz w:val="28"/>
          <w:szCs w:val="28"/>
        </w:rPr>
        <w:tab/>
      </w:r>
      <w:r w:rsidRPr="00B34DB0">
        <w:rPr>
          <w:sz w:val="28"/>
          <w:szCs w:val="28"/>
        </w:rPr>
        <w:tab/>
      </w:r>
      <w:r w:rsidRPr="00B34DB0">
        <w:rPr>
          <w:sz w:val="28"/>
          <w:szCs w:val="28"/>
        </w:rPr>
        <w:tab/>
        <w:t>М.Я.Мамут</w:t>
      </w:r>
      <w:r w:rsidRPr="00B34DB0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60998E" w14:textId="77777777" w:rsidR="005D61B5" w:rsidRDefault="005D61B5">
      <w:r>
        <w:separator/>
      </w:r>
    </w:p>
  </w:endnote>
  <w:endnote w:type="continuationSeparator" w:id="0">
    <w:p w14:paraId="517556EA" w14:textId="77777777" w:rsidR="005D61B5" w:rsidRDefault="005D6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DEDB83" w14:textId="77777777" w:rsidR="005D61B5" w:rsidRDefault="005D61B5">
      <w:r>
        <w:separator/>
      </w:r>
    </w:p>
  </w:footnote>
  <w:footnote w:type="continuationSeparator" w:id="0">
    <w:p w14:paraId="6CD57229" w14:textId="77777777" w:rsidR="005D61B5" w:rsidRDefault="005D61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61B5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4DB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4D3E3C-0C01-4EEB-8363-8C05F82F5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2284</Words>
  <Characters>1303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2024-04-02T13:21:00Z</dcterms:modified>
</cp:coreProperties>
</file>