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вул.Засянська,9 (к/н 4610160300:06:001:0043)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6FFD77" w14:textId="77777777" w:rsidR="00182583" w:rsidRPr="00182583" w:rsidRDefault="00182583" w:rsidP="00182583">
      <w:pPr>
        <w:ind w:firstLine="720"/>
        <w:rPr>
          <w:sz w:val="28"/>
          <w:szCs w:val="28"/>
        </w:rPr>
      </w:pPr>
      <w:r w:rsidRPr="0018258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Гаця Ю.М., беручи до уваги  Державний Акт на право власності на земельну ділянку (серія ЯЕ №558984),   виконком Винниківської міської ради –</w:t>
      </w:r>
    </w:p>
    <w:p w14:paraId="0A5B8E55" w14:textId="77777777" w:rsidR="00182583" w:rsidRPr="00182583" w:rsidRDefault="00182583" w:rsidP="00182583">
      <w:pPr>
        <w:rPr>
          <w:sz w:val="28"/>
          <w:szCs w:val="28"/>
        </w:rPr>
      </w:pPr>
    </w:p>
    <w:p w14:paraId="75700D05" w14:textId="77777777" w:rsidR="00182583" w:rsidRPr="00182583" w:rsidRDefault="00182583" w:rsidP="00182583">
      <w:pPr>
        <w:jc w:val="center"/>
        <w:rPr>
          <w:sz w:val="28"/>
          <w:szCs w:val="28"/>
        </w:rPr>
      </w:pPr>
      <w:bookmarkStart w:id="1" w:name="_GoBack"/>
      <w:bookmarkEnd w:id="1"/>
      <w:r w:rsidRPr="00182583">
        <w:rPr>
          <w:sz w:val="28"/>
          <w:szCs w:val="28"/>
        </w:rPr>
        <w:t>ВИРІШИВ:</w:t>
      </w:r>
    </w:p>
    <w:p w14:paraId="66B07738" w14:textId="77777777" w:rsidR="00182583" w:rsidRPr="00182583" w:rsidRDefault="00182583" w:rsidP="00182583">
      <w:pPr>
        <w:rPr>
          <w:sz w:val="28"/>
          <w:szCs w:val="28"/>
        </w:rPr>
      </w:pPr>
    </w:p>
    <w:p w14:paraId="1ADA89AB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1.</w:t>
      </w:r>
      <w:r w:rsidRPr="00182583">
        <w:rPr>
          <w:sz w:val="28"/>
          <w:szCs w:val="28"/>
        </w:rPr>
        <w:tab/>
        <w:t>Видати гр. Гацю Юрію Михайловичу будівельний паспорт забудови земельної ділянки на проектування та будівництво індивідуального житлового  будинку на земельній ділянці по вул. Засянська,9  (к/н 4610160300:06:001:0043) у м.Винники.</w:t>
      </w:r>
    </w:p>
    <w:p w14:paraId="4CE0354B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2.</w:t>
      </w:r>
      <w:r w:rsidRPr="00182583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Засянська,9  (к/н 4610160300:06:001:0043) у м.Винники.</w:t>
      </w:r>
    </w:p>
    <w:p w14:paraId="506965B9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</w:t>
      </w:r>
      <w:r w:rsidRPr="00182583">
        <w:rPr>
          <w:sz w:val="28"/>
          <w:szCs w:val="28"/>
        </w:rPr>
        <w:tab/>
        <w:t>Зобов’язати гр. Гаця Ю.М.:</w:t>
      </w:r>
    </w:p>
    <w:p w14:paraId="76703E20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lastRenderedPageBreak/>
        <w:t>3.1.</w:t>
      </w:r>
      <w:r w:rsidRPr="0018258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B0C3C3F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3.2.</w:t>
      </w:r>
      <w:r w:rsidRPr="0018258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F702902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3.3.</w:t>
      </w:r>
      <w:r w:rsidRPr="00182583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CE20FAF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3.4.</w:t>
      </w:r>
      <w:r w:rsidRPr="0018258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780A43D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3.5.</w:t>
      </w:r>
      <w:r w:rsidRPr="00182583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D296EC8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3.6.</w:t>
      </w:r>
      <w:r w:rsidRPr="00182583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98BD874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3.7.</w:t>
      </w:r>
      <w:r w:rsidRPr="0018258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4FBC643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4.</w:t>
      </w:r>
      <w:r w:rsidRPr="00182583">
        <w:rPr>
          <w:sz w:val="28"/>
          <w:szCs w:val="28"/>
        </w:rPr>
        <w:tab/>
        <w:t>Роз’яснити гр. Гацю Ю.М., що будівельні роботи можна розпочинати тільки після отримання відповідних дозволів, згідно державних норм та правил.</w:t>
      </w:r>
    </w:p>
    <w:p w14:paraId="39F1D64D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5.</w:t>
      </w:r>
      <w:r w:rsidRPr="00182583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DB71946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6.</w:t>
      </w:r>
      <w:r w:rsidRPr="0018258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45148FA" w14:textId="77777777" w:rsidR="00182583" w:rsidRPr="00182583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7.</w:t>
      </w:r>
      <w:r w:rsidRPr="0018258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D6981A6" w14:textId="77777777" w:rsidR="00182583" w:rsidRPr="00182583" w:rsidRDefault="00182583" w:rsidP="00182583">
      <w:pPr>
        <w:rPr>
          <w:sz w:val="28"/>
          <w:szCs w:val="28"/>
        </w:rPr>
      </w:pPr>
    </w:p>
    <w:p w14:paraId="539FAD8C" w14:textId="77777777" w:rsidR="00182583" w:rsidRPr="00182583" w:rsidRDefault="00182583" w:rsidP="00182583">
      <w:pPr>
        <w:rPr>
          <w:sz w:val="28"/>
          <w:szCs w:val="28"/>
        </w:rPr>
      </w:pPr>
    </w:p>
    <w:p w14:paraId="2FD1B199" w14:textId="77777777" w:rsidR="00182583" w:rsidRPr="00182583" w:rsidRDefault="00182583" w:rsidP="00182583">
      <w:pPr>
        <w:rPr>
          <w:sz w:val="28"/>
          <w:szCs w:val="28"/>
        </w:rPr>
      </w:pPr>
    </w:p>
    <w:p w14:paraId="01C471E0" w14:textId="1A96F6FA" w:rsidR="00213958" w:rsidRPr="006F2805" w:rsidRDefault="00182583" w:rsidP="00182583">
      <w:pPr>
        <w:rPr>
          <w:sz w:val="28"/>
          <w:szCs w:val="28"/>
        </w:rPr>
      </w:pPr>
      <w:r w:rsidRPr="00182583">
        <w:rPr>
          <w:sz w:val="28"/>
          <w:szCs w:val="28"/>
        </w:rPr>
        <w:t>В.о. міського  голови</w:t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</w:r>
      <w:r w:rsidRPr="00182583">
        <w:rPr>
          <w:sz w:val="28"/>
          <w:szCs w:val="28"/>
        </w:rPr>
        <w:tab/>
        <w:t>М.Я.Мамут</w:t>
      </w:r>
      <w:r w:rsidRPr="0018258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EC90F" w14:textId="77777777" w:rsidR="00A43E6C" w:rsidRDefault="00A43E6C">
      <w:r>
        <w:separator/>
      </w:r>
    </w:p>
  </w:endnote>
  <w:endnote w:type="continuationSeparator" w:id="0">
    <w:p w14:paraId="58DE6D05" w14:textId="77777777" w:rsidR="00A43E6C" w:rsidRDefault="00A4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1B77C" w14:textId="77777777" w:rsidR="00A43E6C" w:rsidRDefault="00A43E6C">
      <w:r>
        <w:separator/>
      </w:r>
    </w:p>
  </w:footnote>
  <w:footnote w:type="continuationSeparator" w:id="0">
    <w:p w14:paraId="0F3A86BA" w14:textId="77777777" w:rsidR="00A43E6C" w:rsidRDefault="00A43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258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E6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36F8F-2567-48F7-A5D1-33ACB65FF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2254</Words>
  <Characters>1285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2024-04-02T13:25:00Z</dcterms:modified>
</cp:coreProperties>
</file>