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вул. Галицька   (к/н 4610160300:04:002:0055)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A201C5" w14:textId="3601C04B" w:rsidR="00E4676B" w:rsidRPr="00E4676B" w:rsidRDefault="00E4676B" w:rsidP="00E4676B">
      <w:pPr>
        <w:ind w:firstLine="720"/>
        <w:rPr>
          <w:sz w:val="28"/>
          <w:szCs w:val="28"/>
        </w:rPr>
      </w:pPr>
      <w:r w:rsidRPr="00E4676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гр.Лешневського І.І., беручи до уваги Витяг з Державного реєстру речових прав на нерухоме майно про реєстрацію права власності (серія ЕЕМ 509640),  Декларацію про готовність до експлуатації об'єкта, будівництво якого здійснено на підставі будівельного паспорта, зареєстрованої в Департаменті ДАБІ у Львівській обл. від 03.08.2017р. №ЛВ 141172150926, виконком Винниківської міської ради -</w:t>
      </w:r>
    </w:p>
    <w:p w14:paraId="2A1AEF85" w14:textId="785FF867" w:rsidR="00E4676B" w:rsidRPr="00E4676B" w:rsidRDefault="00E4676B" w:rsidP="00E4676B">
      <w:pPr>
        <w:jc w:val="center"/>
        <w:rPr>
          <w:sz w:val="28"/>
          <w:szCs w:val="28"/>
        </w:rPr>
      </w:pPr>
      <w:r w:rsidRPr="00E4676B">
        <w:rPr>
          <w:sz w:val="28"/>
          <w:szCs w:val="28"/>
        </w:rPr>
        <w:t>В И Р І Ш И В :</w:t>
      </w:r>
    </w:p>
    <w:p w14:paraId="66638041" w14:textId="60E3CD6D" w:rsidR="00E4676B" w:rsidRPr="00E4676B" w:rsidRDefault="00E4676B" w:rsidP="00E4676B">
      <w:pPr>
        <w:pStyle w:val="a8"/>
        <w:numPr>
          <w:ilvl w:val="0"/>
          <w:numId w:val="3"/>
        </w:numPr>
        <w:rPr>
          <w:sz w:val="28"/>
          <w:szCs w:val="28"/>
        </w:rPr>
      </w:pPr>
      <w:r w:rsidRPr="00E4676B">
        <w:rPr>
          <w:sz w:val="28"/>
          <w:szCs w:val="28"/>
        </w:rPr>
        <w:t>Новозбудованому індивідуальному житловому будинку, здійсненому на земельній ділянці по вул.Галицька (к/н 4610160300:04:002:0055) у м.Винники, присвоїти поштову адресу, а саме: вул.Василя Кука,12  у  м.Винники.</w:t>
      </w:r>
    </w:p>
    <w:p w14:paraId="5C37B9E7" w14:textId="2C433DB7" w:rsidR="00E4676B" w:rsidRPr="00E4676B" w:rsidRDefault="00E4676B" w:rsidP="00E4676B">
      <w:pPr>
        <w:pStyle w:val="a8"/>
        <w:ind w:left="1080"/>
        <w:rPr>
          <w:sz w:val="28"/>
          <w:szCs w:val="28"/>
        </w:rPr>
      </w:pPr>
      <w:r>
        <w:rPr>
          <w:sz w:val="28"/>
          <w:szCs w:val="28"/>
        </w:rPr>
        <w:t>Будинок складається з 5-ти житлових кімнат. Загальна площа будинку становить-277,40 кв.м., житлова площа будинку становить – 147,80 кв.м.</w:t>
      </w:r>
      <w:bookmarkStart w:id="1" w:name="_GoBack"/>
      <w:bookmarkEnd w:id="1"/>
    </w:p>
    <w:p w14:paraId="123C2DA2" w14:textId="77777777" w:rsidR="00E4676B" w:rsidRPr="00E4676B" w:rsidRDefault="00E4676B" w:rsidP="00E4676B">
      <w:pPr>
        <w:rPr>
          <w:sz w:val="28"/>
          <w:szCs w:val="28"/>
        </w:rPr>
      </w:pPr>
      <w:r w:rsidRPr="00E4676B">
        <w:rPr>
          <w:sz w:val="28"/>
          <w:szCs w:val="28"/>
        </w:rPr>
        <w:lastRenderedPageBreak/>
        <w:t>2.</w:t>
      </w:r>
      <w:r w:rsidRPr="00E4676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AF6889" w14:textId="77777777" w:rsidR="00E4676B" w:rsidRPr="00E4676B" w:rsidRDefault="00E4676B" w:rsidP="00E4676B">
      <w:pPr>
        <w:rPr>
          <w:sz w:val="28"/>
          <w:szCs w:val="28"/>
        </w:rPr>
      </w:pPr>
    </w:p>
    <w:p w14:paraId="494A0A97" w14:textId="77777777" w:rsidR="00E4676B" w:rsidRPr="00E4676B" w:rsidRDefault="00E4676B" w:rsidP="00E4676B">
      <w:pPr>
        <w:rPr>
          <w:sz w:val="28"/>
          <w:szCs w:val="28"/>
        </w:rPr>
      </w:pPr>
    </w:p>
    <w:p w14:paraId="01C471E0" w14:textId="43EC5044" w:rsidR="00213958" w:rsidRPr="006F2805" w:rsidRDefault="00E4676B" w:rsidP="00471A72">
      <w:pPr>
        <w:rPr>
          <w:sz w:val="28"/>
          <w:szCs w:val="28"/>
        </w:rPr>
      </w:pPr>
      <w:r w:rsidRPr="00E4676B">
        <w:rPr>
          <w:sz w:val="28"/>
          <w:szCs w:val="28"/>
        </w:rPr>
        <w:t>В.о.міського голови</w:t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</w:r>
      <w:r w:rsidRPr="00E4676B">
        <w:rPr>
          <w:sz w:val="28"/>
          <w:szCs w:val="28"/>
        </w:rPr>
        <w:tab/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0260F" w14:textId="77777777" w:rsidR="00381CB4" w:rsidRDefault="00381CB4">
      <w:r>
        <w:separator/>
      </w:r>
    </w:p>
  </w:endnote>
  <w:endnote w:type="continuationSeparator" w:id="0">
    <w:p w14:paraId="5CB5E235" w14:textId="77777777" w:rsidR="00381CB4" w:rsidRDefault="0038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89AB0" w14:textId="77777777" w:rsidR="00381CB4" w:rsidRDefault="00381CB4">
      <w:r>
        <w:separator/>
      </w:r>
    </w:p>
  </w:footnote>
  <w:footnote w:type="continuationSeparator" w:id="0">
    <w:p w14:paraId="33A9F550" w14:textId="77777777" w:rsidR="00381CB4" w:rsidRDefault="00381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C7DCB"/>
    <w:multiLevelType w:val="hybridMultilevel"/>
    <w:tmpl w:val="B13E054E"/>
    <w:lvl w:ilvl="0" w:tplc="7E0C2D1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CB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676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400C-05E1-4245-8408-9D0F48104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2024-04-02T13:33:00Z</dcterms:modified>
</cp:coreProperties>
</file>