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91DC39" w14:textId="77777777" w:rsidR="0048614E" w:rsidRPr="0048614E" w:rsidRDefault="0048614E" w:rsidP="0048614E">
      <w:pPr>
        <w:ind w:firstLine="720"/>
        <w:rPr>
          <w:sz w:val="28"/>
          <w:szCs w:val="28"/>
        </w:rPr>
      </w:pPr>
      <w:r w:rsidRPr="0048614E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3BA556B" w14:textId="77777777" w:rsidR="0048614E" w:rsidRPr="0048614E" w:rsidRDefault="0048614E" w:rsidP="0048614E">
      <w:pPr>
        <w:rPr>
          <w:sz w:val="28"/>
          <w:szCs w:val="28"/>
        </w:rPr>
      </w:pPr>
    </w:p>
    <w:p w14:paraId="5E6BB420" w14:textId="77777777" w:rsidR="0048614E" w:rsidRPr="0048614E" w:rsidRDefault="0048614E" w:rsidP="0048614E">
      <w:pPr>
        <w:jc w:val="center"/>
        <w:rPr>
          <w:sz w:val="28"/>
          <w:szCs w:val="28"/>
        </w:rPr>
      </w:pPr>
      <w:bookmarkStart w:id="1" w:name="_GoBack"/>
      <w:bookmarkEnd w:id="1"/>
      <w:r w:rsidRPr="0048614E">
        <w:rPr>
          <w:sz w:val="28"/>
          <w:szCs w:val="28"/>
        </w:rPr>
        <w:t>В И Р І Ш И В:</w:t>
      </w:r>
    </w:p>
    <w:p w14:paraId="64EA09B0" w14:textId="77777777" w:rsidR="0048614E" w:rsidRPr="0048614E" w:rsidRDefault="0048614E" w:rsidP="0048614E">
      <w:pPr>
        <w:rPr>
          <w:sz w:val="28"/>
          <w:szCs w:val="28"/>
        </w:rPr>
      </w:pPr>
    </w:p>
    <w:p w14:paraId="01828B85" w14:textId="77777777" w:rsidR="0048614E" w:rsidRPr="0048614E" w:rsidRDefault="0048614E" w:rsidP="0048614E">
      <w:pPr>
        <w:rPr>
          <w:sz w:val="28"/>
          <w:szCs w:val="28"/>
        </w:rPr>
      </w:pPr>
      <w:r w:rsidRPr="0048614E">
        <w:rPr>
          <w:sz w:val="28"/>
          <w:szCs w:val="28"/>
        </w:rPr>
        <w:t>1.</w:t>
      </w:r>
      <w:r w:rsidRPr="0048614E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 на суму 76233,97 грн. в т.ч. ПДВ 12705,66 грн., згідно додатку.</w:t>
      </w:r>
    </w:p>
    <w:p w14:paraId="082F13FC" w14:textId="77777777" w:rsidR="0048614E" w:rsidRPr="0048614E" w:rsidRDefault="0048614E" w:rsidP="0048614E">
      <w:pPr>
        <w:rPr>
          <w:sz w:val="28"/>
          <w:szCs w:val="28"/>
        </w:rPr>
      </w:pPr>
    </w:p>
    <w:p w14:paraId="111E5389" w14:textId="77777777" w:rsidR="0048614E" w:rsidRPr="0048614E" w:rsidRDefault="0048614E" w:rsidP="0048614E">
      <w:pPr>
        <w:rPr>
          <w:sz w:val="28"/>
          <w:szCs w:val="28"/>
        </w:rPr>
      </w:pPr>
    </w:p>
    <w:p w14:paraId="53777B75" w14:textId="77777777" w:rsidR="0048614E" w:rsidRPr="0048614E" w:rsidRDefault="0048614E" w:rsidP="0048614E">
      <w:pPr>
        <w:rPr>
          <w:sz w:val="28"/>
          <w:szCs w:val="28"/>
        </w:rPr>
      </w:pPr>
      <w:r w:rsidRPr="0048614E">
        <w:rPr>
          <w:sz w:val="28"/>
          <w:szCs w:val="28"/>
        </w:rPr>
        <w:t>2.</w:t>
      </w:r>
      <w:r w:rsidRPr="0048614E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29C8210B" w14:textId="77777777" w:rsidR="0048614E" w:rsidRPr="0048614E" w:rsidRDefault="0048614E" w:rsidP="0048614E">
      <w:pPr>
        <w:rPr>
          <w:sz w:val="28"/>
          <w:szCs w:val="28"/>
        </w:rPr>
      </w:pPr>
    </w:p>
    <w:p w14:paraId="7DA86395" w14:textId="77777777" w:rsidR="0048614E" w:rsidRPr="0048614E" w:rsidRDefault="0048614E" w:rsidP="0048614E">
      <w:pPr>
        <w:rPr>
          <w:sz w:val="28"/>
          <w:szCs w:val="28"/>
        </w:rPr>
      </w:pPr>
    </w:p>
    <w:p w14:paraId="40013AFF" w14:textId="77777777" w:rsidR="0048614E" w:rsidRPr="0048614E" w:rsidRDefault="0048614E" w:rsidP="0048614E">
      <w:pPr>
        <w:rPr>
          <w:sz w:val="28"/>
          <w:szCs w:val="28"/>
        </w:rPr>
      </w:pPr>
    </w:p>
    <w:p w14:paraId="0A4129D3" w14:textId="77777777" w:rsidR="0048614E" w:rsidRPr="0048614E" w:rsidRDefault="0048614E" w:rsidP="0048614E">
      <w:pPr>
        <w:rPr>
          <w:sz w:val="28"/>
          <w:szCs w:val="28"/>
        </w:rPr>
      </w:pPr>
    </w:p>
    <w:p w14:paraId="00EE2753" w14:textId="77777777" w:rsidR="0048614E" w:rsidRPr="0048614E" w:rsidRDefault="0048614E" w:rsidP="0048614E">
      <w:pPr>
        <w:rPr>
          <w:sz w:val="28"/>
          <w:szCs w:val="28"/>
        </w:rPr>
      </w:pPr>
    </w:p>
    <w:p w14:paraId="4B6739F3" w14:textId="77777777" w:rsidR="0048614E" w:rsidRPr="0048614E" w:rsidRDefault="0048614E" w:rsidP="0048614E">
      <w:pPr>
        <w:rPr>
          <w:sz w:val="28"/>
          <w:szCs w:val="28"/>
        </w:rPr>
      </w:pPr>
      <w:r w:rsidRPr="0048614E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39CCB" w14:textId="77777777" w:rsidR="00876232" w:rsidRDefault="00876232">
      <w:r>
        <w:separator/>
      </w:r>
    </w:p>
  </w:endnote>
  <w:endnote w:type="continuationSeparator" w:id="0">
    <w:p w14:paraId="6859AA7E" w14:textId="77777777" w:rsidR="00876232" w:rsidRDefault="0087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4DD85" w14:textId="77777777" w:rsidR="00876232" w:rsidRDefault="00876232">
      <w:r>
        <w:separator/>
      </w:r>
    </w:p>
  </w:footnote>
  <w:footnote w:type="continuationSeparator" w:id="0">
    <w:p w14:paraId="3C503750" w14:textId="77777777" w:rsidR="00876232" w:rsidRDefault="00876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614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6232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BB4B3-CFB2-47A1-8DA3-0E2FDA907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2024-04-04T12:14:00Z</dcterms:modified>
</cp:coreProperties>
</file>