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1BBD12A" w14:textId="739F8C20" w:rsidR="00634838" w:rsidRPr="00634838" w:rsidRDefault="00634838" w:rsidP="00634838">
      <w:pPr>
        <w:ind w:firstLine="720"/>
        <w:rPr>
          <w:sz w:val="28"/>
          <w:szCs w:val="28"/>
        </w:rPr>
      </w:pPr>
      <w:r w:rsidRPr="00634838">
        <w:rPr>
          <w:sz w:val="28"/>
          <w:szCs w:val="28"/>
        </w:rPr>
        <w:t xml:space="preserve">Керуючись Законом України «Про місцеве самоврядування в Україні», 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затвердженого рішенням виконавчого комітету Винниківської міської ради № 306 від 11.12.2015 року»,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10 від 19.09.2017 року), виконавчий комітет Винниківської  міської  ради –  </w:t>
      </w:r>
      <w:bookmarkStart w:id="1" w:name="_GoBack"/>
      <w:bookmarkEnd w:id="1"/>
    </w:p>
    <w:p w14:paraId="0D5414B9" w14:textId="77777777" w:rsidR="00634838" w:rsidRPr="00634838" w:rsidRDefault="00634838" w:rsidP="00634838">
      <w:pPr>
        <w:rPr>
          <w:sz w:val="28"/>
          <w:szCs w:val="28"/>
        </w:rPr>
      </w:pPr>
    </w:p>
    <w:p w14:paraId="6DABB63A" w14:textId="372454F7" w:rsidR="00634838" w:rsidRDefault="00634838" w:rsidP="00634838">
      <w:pPr>
        <w:jc w:val="center"/>
        <w:rPr>
          <w:sz w:val="28"/>
          <w:szCs w:val="28"/>
        </w:rPr>
      </w:pPr>
      <w:r w:rsidRPr="00634838">
        <w:rPr>
          <w:sz w:val="28"/>
          <w:szCs w:val="28"/>
        </w:rPr>
        <w:t>В И Р І Ш И В :</w:t>
      </w:r>
    </w:p>
    <w:p w14:paraId="07DC5AFB" w14:textId="77777777" w:rsidR="00634838" w:rsidRPr="00634838" w:rsidRDefault="00634838" w:rsidP="00634838">
      <w:pPr>
        <w:jc w:val="center"/>
        <w:rPr>
          <w:sz w:val="28"/>
          <w:szCs w:val="28"/>
        </w:rPr>
      </w:pPr>
    </w:p>
    <w:p w14:paraId="6F7AB1AC" w14:textId="77777777" w:rsidR="00634838" w:rsidRPr="00634838" w:rsidRDefault="00634838" w:rsidP="00634838">
      <w:pPr>
        <w:rPr>
          <w:sz w:val="28"/>
          <w:szCs w:val="28"/>
        </w:rPr>
      </w:pPr>
      <w:r w:rsidRPr="00634838">
        <w:rPr>
          <w:sz w:val="28"/>
          <w:szCs w:val="28"/>
        </w:rPr>
        <w:t>1.  Надати одноразову грошову допомогу наступним громадянам м. Винники</w:t>
      </w:r>
    </w:p>
    <w:p w14:paraId="50FF152F" w14:textId="77777777" w:rsidR="00634838" w:rsidRPr="00634838" w:rsidRDefault="00634838" w:rsidP="00634838">
      <w:pPr>
        <w:rPr>
          <w:sz w:val="28"/>
          <w:szCs w:val="28"/>
        </w:rPr>
      </w:pPr>
      <w:r w:rsidRPr="00634838">
        <w:rPr>
          <w:sz w:val="28"/>
          <w:szCs w:val="28"/>
        </w:rPr>
        <w:t>1.1.</w:t>
      </w:r>
      <w:r w:rsidRPr="00634838">
        <w:rPr>
          <w:sz w:val="28"/>
          <w:szCs w:val="28"/>
        </w:rPr>
        <w:tab/>
        <w:t>Панкевич Ірині Зіновіївні, 1971 р.н., кошти на ліквідацію пошкоджень викликаних стифією, що проживає у м. Винники, вул. вул. Галицька, 41в, в сумі  – 2000 грн.</w:t>
      </w:r>
    </w:p>
    <w:p w14:paraId="64DC9619" w14:textId="77777777" w:rsidR="00634838" w:rsidRPr="00634838" w:rsidRDefault="00634838" w:rsidP="00634838">
      <w:pPr>
        <w:rPr>
          <w:sz w:val="28"/>
          <w:szCs w:val="28"/>
        </w:rPr>
      </w:pPr>
      <w:r w:rsidRPr="00634838">
        <w:rPr>
          <w:sz w:val="28"/>
          <w:szCs w:val="28"/>
        </w:rPr>
        <w:t>1.2.</w:t>
      </w:r>
      <w:r w:rsidRPr="00634838">
        <w:rPr>
          <w:sz w:val="28"/>
          <w:szCs w:val="28"/>
        </w:rPr>
        <w:tab/>
        <w:t>Івахненко Тетяні Станіславівні, 1956 р.н., на лікування, що проживає у м. Винники, вул. І.Франка, 130 кв.5, в сумі – 1000 грн.</w:t>
      </w:r>
    </w:p>
    <w:p w14:paraId="7D7717BE" w14:textId="77777777" w:rsidR="00634838" w:rsidRPr="00634838" w:rsidRDefault="00634838" w:rsidP="00634838">
      <w:pPr>
        <w:rPr>
          <w:sz w:val="28"/>
          <w:szCs w:val="28"/>
        </w:rPr>
      </w:pPr>
      <w:r w:rsidRPr="00634838">
        <w:rPr>
          <w:sz w:val="28"/>
          <w:szCs w:val="28"/>
        </w:rPr>
        <w:t>1.3.</w:t>
      </w:r>
      <w:r w:rsidRPr="00634838">
        <w:rPr>
          <w:sz w:val="28"/>
          <w:szCs w:val="28"/>
        </w:rPr>
        <w:tab/>
        <w:t>Золотарьові Тамарі Григорівні, 1942 р.н., пенсіонерці на лікування, що проживає у м. Винники, вул. Івасюка, 19 кв.57,  в сумі - 1500 грн.</w:t>
      </w:r>
    </w:p>
    <w:p w14:paraId="5CD6CBFB" w14:textId="77777777" w:rsidR="00634838" w:rsidRPr="00634838" w:rsidRDefault="00634838" w:rsidP="00634838">
      <w:pPr>
        <w:rPr>
          <w:sz w:val="28"/>
          <w:szCs w:val="28"/>
        </w:rPr>
      </w:pPr>
      <w:r w:rsidRPr="00634838">
        <w:rPr>
          <w:sz w:val="28"/>
          <w:szCs w:val="28"/>
        </w:rPr>
        <w:t>1.4.</w:t>
      </w:r>
      <w:r w:rsidRPr="00634838">
        <w:rPr>
          <w:sz w:val="28"/>
          <w:szCs w:val="28"/>
        </w:rPr>
        <w:tab/>
        <w:t>Боднарчуку Євгену Миколайовичу, 1934 р.н., пенсіонеру на лікування, що проживає у м. Винники, вул. Стрілецька, 95а,  в сумі – 1000 грн.</w:t>
      </w:r>
    </w:p>
    <w:p w14:paraId="375C550B" w14:textId="77777777" w:rsidR="00634838" w:rsidRPr="00634838" w:rsidRDefault="00634838" w:rsidP="00634838">
      <w:pPr>
        <w:rPr>
          <w:sz w:val="28"/>
          <w:szCs w:val="28"/>
        </w:rPr>
      </w:pPr>
      <w:r w:rsidRPr="00634838">
        <w:rPr>
          <w:sz w:val="28"/>
          <w:szCs w:val="28"/>
        </w:rPr>
        <w:lastRenderedPageBreak/>
        <w:t>1.5.</w:t>
      </w:r>
      <w:r w:rsidRPr="00634838">
        <w:rPr>
          <w:sz w:val="28"/>
          <w:szCs w:val="28"/>
        </w:rPr>
        <w:tab/>
        <w:t>Дмитерко Романні Іванівні, 1946 р.н., одинокій пенсіонерці, що проживає у м. Винники, вул. Руська, 11кв.3,  в сумі - 500 грн.</w:t>
      </w:r>
    </w:p>
    <w:p w14:paraId="6C37604F" w14:textId="77777777" w:rsidR="00634838" w:rsidRPr="00634838" w:rsidRDefault="00634838" w:rsidP="00634838">
      <w:pPr>
        <w:rPr>
          <w:sz w:val="28"/>
          <w:szCs w:val="28"/>
        </w:rPr>
      </w:pPr>
      <w:r w:rsidRPr="00634838">
        <w:rPr>
          <w:sz w:val="28"/>
          <w:szCs w:val="28"/>
        </w:rPr>
        <w:t>1.6.</w:t>
      </w:r>
      <w:r w:rsidRPr="00634838">
        <w:rPr>
          <w:sz w:val="28"/>
          <w:szCs w:val="28"/>
        </w:rPr>
        <w:tab/>
        <w:t>Трач Любові Михайлівні, 1954 р.н., одинокій пенсіонерці, що проживає у м. Винники, вул. І.Франка, 25 кв.4 в сумі - 500 грн.</w:t>
      </w:r>
    </w:p>
    <w:p w14:paraId="2376A452" w14:textId="77777777" w:rsidR="00634838" w:rsidRPr="00634838" w:rsidRDefault="00634838" w:rsidP="00634838">
      <w:pPr>
        <w:rPr>
          <w:sz w:val="28"/>
          <w:szCs w:val="28"/>
        </w:rPr>
      </w:pPr>
      <w:r w:rsidRPr="00634838">
        <w:rPr>
          <w:sz w:val="28"/>
          <w:szCs w:val="28"/>
        </w:rPr>
        <w:t>1.7.</w:t>
      </w:r>
      <w:r w:rsidRPr="00634838">
        <w:rPr>
          <w:sz w:val="28"/>
          <w:szCs w:val="28"/>
        </w:rPr>
        <w:tab/>
        <w:t>Голосову Андрію Олеговичу, 1985 р.н., учаснику бойових дій, що проживає у м. Винники, вул. Кільцева 4 кв.30, в сумі- 1000 грн.</w:t>
      </w:r>
    </w:p>
    <w:p w14:paraId="198AADBD" w14:textId="77777777" w:rsidR="00634838" w:rsidRPr="00634838" w:rsidRDefault="00634838" w:rsidP="00634838">
      <w:pPr>
        <w:rPr>
          <w:sz w:val="28"/>
          <w:szCs w:val="28"/>
        </w:rPr>
      </w:pPr>
      <w:r w:rsidRPr="00634838">
        <w:rPr>
          <w:sz w:val="28"/>
          <w:szCs w:val="28"/>
        </w:rPr>
        <w:t>1.8.</w:t>
      </w:r>
      <w:r w:rsidRPr="00634838">
        <w:rPr>
          <w:sz w:val="28"/>
          <w:szCs w:val="28"/>
        </w:rPr>
        <w:tab/>
        <w:t>Карковській – Ямінській Аліції – Євгенії Степанівні, 1936 р.н., одинокій, на лікування, що проживає у м. Винники, вул. Івасюка, 36 кв.6, в сумі- 500 грн.</w:t>
      </w:r>
    </w:p>
    <w:p w14:paraId="7837FE3A" w14:textId="77777777" w:rsidR="00634838" w:rsidRPr="00634838" w:rsidRDefault="00634838" w:rsidP="00634838">
      <w:pPr>
        <w:rPr>
          <w:sz w:val="28"/>
          <w:szCs w:val="28"/>
        </w:rPr>
      </w:pPr>
      <w:r w:rsidRPr="00634838">
        <w:rPr>
          <w:sz w:val="28"/>
          <w:szCs w:val="28"/>
        </w:rPr>
        <w:t>1.9.</w:t>
      </w:r>
      <w:r w:rsidRPr="00634838">
        <w:rPr>
          <w:sz w:val="28"/>
          <w:szCs w:val="28"/>
        </w:rPr>
        <w:tab/>
        <w:t>Зіньків Ганні Романівні, 1983 р.н., одинокій матері двох неповнолітніх дітей, що проживає у м. Винники, вул. Хоружинської, 22,   в сумі- 1000 грн.</w:t>
      </w:r>
    </w:p>
    <w:p w14:paraId="1720FDB8" w14:textId="77777777" w:rsidR="00634838" w:rsidRPr="00634838" w:rsidRDefault="00634838" w:rsidP="00634838">
      <w:pPr>
        <w:rPr>
          <w:sz w:val="28"/>
          <w:szCs w:val="28"/>
        </w:rPr>
      </w:pPr>
      <w:r w:rsidRPr="00634838">
        <w:rPr>
          <w:sz w:val="28"/>
          <w:szCs w:val="28"/>
        </w:rPr>
        <w:t>1.10.</w:t>
      </w:r>
      <w:r w:rsidRPr="00634838">
        <w:rPr>
          <w:sz w:val="28"/>
          <w:szCs w:val="28"/>
        </w:rPr>
        <w:tab/>
        <w:t>Ільчишині Оксані-Марії Іванівні, 1932 р.н., одинокій, учаснику війни, на лікування, що проживає у м. Винники, вул. Івасюка, 10 кв.2, в сумі- 1000 грн.</w:t>
      </w:r>
    </w:p>
    <w:p w14:paraId="67B23F0D" w14:textId="77777777" w:rsidR="00634838" w:rsidRPr="00634838" w:rsidRDefault="00634838" w:rsidP="00634838">
      <w:pPr>
        <w:rPr>
          <w:sz w:val="28"/>
          <w:szCs w:val="28"/>
        </w:rPr>
      </w:pPr>
      <w:r w:rsidRPr="00634838">
        <w:rPr>
          <w:sz w:val="28"/>
          <w:szCs w:val="28"/>
        </w:rPr>
        <w:t>1.11.</w:t>
      </w:r>
      <w:r w:rsidRPr="00634838">
        <w:rPr>
          <w:sz w:val="28"/>
          <w:szCs w:val="28"/>
        </w:rPr>
        <w:tab/>
        <w:t>Мицько Таліді Михайлівні, 1936 р.н., інваліду 1-ї групи на лікування, що проживає у м. Винники, вул. Шептицького, 8, в сумі - 1500 грн.</w:t>
      </w:r>
    </w:p>
    <w:p w14:paraId="3C29D34E" w14:textId="77777777" w:rsidR="00634838" w:rsidRPr="00634838" w:rsidRDefault="00634838" w:rsidP="00634838">
      <w:pPr>
        <w:rPr>
          <w:sz w:val="28"/>
          <w:szCs w:val="28"/>
        </w:rPr>
      </w:pPr>
      <w:r w:rsidRPr="00634838">
        <w:rPr>
          <w:sz w:val="28"/>
          <w:szCs w:val="28"/>
        </w:rPr>
        <w:t>1.12.</w:t>
      </w:r>
      <w:r w:rsidRPr="00634838">
        <w:rPr>
          <w:sz w:val="28"/>
          <w:szCs w:val="28"/>
        </w:rPr>
        <w:tab/>
        <w:t>Гануляку Юрію Михайловичу, 1972 р.н., багатодітній сім’ї, що проживає у м. Винники, вул. Кільцева, 5 кв.29,  в сумі - 1000 грн.</w:t>
      </w:r>
    </w:p>
    <w:p w14:paraId="2B9C1B4C" w14:textId="77777777" w:rsidR="00634838" w:rsidRPr="00634838" w:rsidRDefault="00634838" w:rsidP="00634838">
      <w:pPr>
        <w:rPr>
          <w:sz w:val="28"/>
          <w:szCs w:val="28"/>
        </w:rPr>
      </w:pPr>
    </w:p>
    <w:p w14:paraId="1ED002C9" w14:textId="77777777" w:rsidR="00634838" w:rsidRPr="00634838" w:rsidRDefault="00634838" w:rsidP="00634838">
      <w:pPr>
        <w:rPr>
          <w:sz w:val="28"/>
          <w:szCs w:val="28"/>
        </w:rPr>
      </w:pPr>
    </w:p>
    <w:p w14:paraId="2D079A22" w14:textId="77777777" w:rsidR="00634838" w:rsidRPr="00634838" w:rsidRDefault="00634838" w:rsidP="00634838">
      <w:pPr>
        <w:rPr>
          <w:sz w:val="28"/>
          <w:szCs w:val="28"/>
        </w:rPr>
      </w:pPr>
      <w:r w:rsidRPr="00634838">
        <w:rPr>
          <w:sz w:val="28"/>
          <w:szCs w:val="28"/>
        </w:rPr>
        <w:t>2.</w:t>
      </w:r>
      <w:r w:rsidRPr="00634838">
        <w:rPr>
          <w:sz w:val="28"/>
          <w:szCs w:val="28"/>
        </w:rPr>
        <w:tab/>
        <w:t>Надати матеріальну допомогу на поховання громадянам м. Винники:</w:t>
      </w:r>
    </w:p>
    <w:p w14:paraId="17B0DE46" w14:textId="77777777" w:rsidR="00634838" w:rsidRPr="00634838" w:rsidRDefault="00634838" w:rsidP="00634838">
      <w:pPr>
        <w:rPr>
          <w:sz w:val="28"/>
          <w:szCs w:val="28"/>
        </w:rPr>
      </w:pPr>
    </w:p>
    <w:p w14:paraId="774BE7B0" w14:textId="77777777" w:rsidR="00634838" w:rsidRPr="00634838" w:rsidRDefault="00634838" w:rsidP="00634838">
      <w:pPr>
        <w:rPr>
          <w:sz w:val="28"/>
          <w:szCs w:val="28"/>
        </w:rPr>
      </w:pPr>
      <w:r w:rsidRPr="00634838">
        <w:rPr>
          <w:sz w:val="28"/>
          <w:szCs w:val="28"/>
        </w:rPr>
        <w:t>1.</w:t>
      </w:r>
      <w:r w:rsidRPr="00634838">
        <w:rPr>
          <w:sz w:val="28"/>
          <w:szCs w:val="28"/>
        </w:rPr>
        <w:tab/>
        <w:t>Стасишин Наталії Андріївні, 1984 р.н., що проживає за адресою: м. Винники, вул. Гонти, 11, на поховання чоловіка – Стасишина Ярослава Івановича, який  на час смерті  проживав та був зареєстрований  у м. Винники, вул. Гонти, 11,  у сумі – 2000 грн;</w:t>
      </w:r>
    </w:p>
    <w:p w14:paraId="360436FC" w14:textId="77777777" w:rsidR="00634838" w:rsidRPr="00634838" w:rsidRDefault="00634838" w:rsidP="00634838">
      <w:pPr>
        <w:rPr>
          <w:sz w:val="28"/>
          <w:szCs w:val="28"/>
        </w:rPr>
      </w:pPr>
      <w:r w:rsidRPr="00634838">
        <w:rPr>
          <w:sz w:val="28"/>
          <w:szCs w:val="28"/>
        </w:rPr>
        <w:t xml:space="preserve">    </w:t>
      </w:r>
    </w:p>
    <w:p w14:paraId="5ABE38B0" w14:textId="77777777" w:rsidR="00634838" w:rsidRPr="00634838" w:rsidRDefault="00634838" w:rsidP="00634838">
      <w:pPr>
        <w:rPr>
          <w:sz w:val="28"/>
          <w:szCs w:val="28"/>
        </w:rPr>
      </w:pPr>
      <w:r w:rsidRPr="00634838">
        <w:rPr>
          <w:sz w:val="28"/>
          <w:szCs w:val="28"/>
        </w:rPr>
        <w:t>3.</w:t>
      </w:r>
      <w:r w:rsidRPr="00634838">
        <w:rPr>
          <w:sz w:val="28"/>
          <w:szCs w:val="28"/>
        </w:rPr>
        <w:tab/>
        <w:t xml:space="preserve"> Контроль за виконанням даного рішення покласти на відділ фінансів та економіки.</w:t>
      </w:r>
    </w:p>
    <w:p w14:paraId="4E919B4B" w14:textId="77777777" w:rsidR="00634838" w:rsidRPr="00634838" w:rsidRDefault="00634838" w:rsidP="00634838">
      <w:pPr>
        <w:rPr>
          <w:sz w:val="28"/>
          <w:szCs w:val="28"/>
        </w:rPr>
      </w:pPr>
    </w:p>
    <w:p w14:paraId="42FF608A" w14:textId="77777777" w:rsidR="00634838" w:rsidRPr="00634838" w:rsidRDefault="00634838" w:rsidP="00634838">
      <w:pPr>
        <w:rPr>
          <w:sz w:val="28"/>
          <w:szCs w:val="28"/>
        </w:rPr>
      </w:pPr>
    </w:p>
    <w:p w14:paraId="5A27753C" w14:textId="77777777" w:rsidR="00634838" w:rsidRPr="00634838" w:rsidRDefault="00634838" w:rsidP="00634838">
      <w:pPr>
        <w:rPr>
          <w:sz w:val="28"/>
          <w:szCs w:val="28"/>
        </w:rPr>
      </w:pPr>
    </w:p>
    <w:p w14:paraId="36C9563D" w14:textId="77777777" w:rsidR="00634838" w:rsidRPr="00634838" w:rsidRDefault="00634838" w:rsidP="00634838">
      <w:pPr>
        <w:rPr>
          <w:sz w:val="28"/>
          <w:szCs w:val="28"/>
        </w:rPr>
      </w:pPr>
    </w:p>
    <w:p w14:paraId="01C471E0" w14:textId="64FE3B06" w:rsidR="00213958" w:rsidRPr="006F2805" w:rsidRDefault="00634838" w:rsidP="00634838">
      <w:pPr>
        <w:rPr>
          <w:sz w:val="28"/>
          <w:szCs w:val="28"/>
        </w:rPr>
      </w:pPr>
      <w:r w:rsidRPr="00634838">
        <w:rPr>
          <w:sz w:val="28"/>
          <w:szCs w:val="28"/>
        </w:rPr>
        <w:t xml:space="preserve">Міський голова                                                                                        В.Л.Квурт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6C4170" w14:textId="77777777" w:rsidR="00BC0BCD" w:rsidRDefault="00BC0BCD">
      <w:r>
        <w:separator/>
      </w:r>
    </w:p>
  </w:endnote>
  <w:endnote w:type="continuationSeparator" w:id="0">
    <w:p w14:paraId="6D4CA4FF" w14:textId="77777777" w:rsidR="00BC0BCD" w:rsidRDefault="00BC0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26C905" w14:textId="77777777" w:rsidR="00BC0BCD" w:rsidRDefault="00BC0BCD">
      <w:r>
        <w:separator/>
      </w:r>
    </w:p>
  </w:footnote>
  <w:footnote w:type="continuationSeparator" w:id="0">
    <w:p w14:paraId="557486E7" w14:textId="77777777" w:rsidR="00BC0BCD" w:rsidRDefault="00BC0B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838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C0BCD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7B4DB-47A8-4E4B-A2F8-DE493FF21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2322</Words>
  <Characters>1325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2024-04-04T12:19:00Z</dcterms:modified>
</cp:coreProperties>
</file>