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вул.Солов'їна,5 (к/н 4610160300:04:004:0172)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C785772" w14:textId="77777777" w:rsidR="00D8113A" w:rsidRPr="00D8113A" w:rsidRDefault="00D8113A" w:rsidP="00D8113A">
      <w:pPr>
        <w:ind w:firstLine="720"/>
        <w:rPr>
          <w:sz w:val="28"/>
          <w:szCs w:val="28"/>
        </w:rPr>
      </w:pPr>
      <w:r w:rsidRPr="00D8113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Влох О.Д., беручи до уваги  Державний Акт на право власності на земельну ділянку (серія ЯЛ №426925),   виконком Винниківської міської ради –</w:t>
      </w:r>
    </w:p>
    <w:p w14:paraId="1FBF688A" w14:textId="77777777" w:rsidR="00D8113A" w:rsidRPr="00D8113A" w:rsidRDefault="00D8113A" w:rsidP="00D8113A">
      <w:pPr>
        <w:rPr>
          <w:sz w:val="28"/>
          <w:szCs w:val="28"/>
        </w:rPr>
      </w:pPr>
    </w:p>
    <w:p w14:paraId="0D1A2B7C" w14:textId="77777777" w:rsidR="00D8113A" w:rsidRPr="00D8113A" w:rsidRDefault="00D8113A" w:rsidP="00D8113A">
      <w:pPr>
        <w:jc w:val="center"/>
        <w:rPr>
          <w:sz w:val="28"/>
          <w:szCs w:val="28"/>
        </w:rPr>
      </w:pPr>
      <w:bookmarkStart w:id="1" w:name="_GoBack"/>
      <w:bookmarkEnd w:id="1"/>
      <w:r w:rsidRPr="00D8113A">
        <w:rPr>
          <w:sz w:val="28"/>
          <w:szCs w:val="28"/>
        </w:rPr>
        <w:t>ВИРІШИВ:</w:t>
      </w:r>
    </w:p>
    <w:p w14:paraId="4002F41C" w14:textId="77777777" w:rsidR="00D8113A" w:rsidRPr="00D8113A" w:rsidRDefault="00D8113A" w:rsidP="00D8113A">
      <w:pPr>
        <w:rPr>
          <w:sz w:val="28"/>
          <w:szCs w:val="28"/>
        </w:rPr>
      </w:pPr>
    </w:p>
    <w:p w14:paraId="4C5BBBA0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1.</w:t>
      </w:r>
      <w:r w:rsidRPr="00D8113A">
        <w:rPr>
          <w:sz w:val="28"/>
          <w:szCs w:val="28"/>
        </w:rPr>
        <w:tab/>
        <w:t>Видати гр. Влох Ользі Дмитрівні  будівельний паспорт забудови земельної ділянки на проектування та будівництво індивідуального житлового  будинку на земельній ділянці по вул. Солов'їна,5  (к/н 4610160300:04:004:0172) у м.Винники.</w:t>
      </w:r>
    </w:p>
    <w:p w14:paraId="7639C0B7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2.</w:t>
      </w:r>
      <w:r w:rsidRPr="00D8113A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Солов'їна,5  (к/н 4610160300:04:004:0172) у м.Винники.</w:t>
      </w:r>
    </w:p>
    <w:p w14:paraId="20A31349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</w:t>
      </w:r>
      <w:r w:rsidRPr="00D8113A">
        <w:rPr>
          <w:sz w:val="28"/>
          <w:szCs w:val="28"/>
        </w:rPr>
        <w:tab/>
        <w:t>Зобов’язати гр. Влох О.Д.:</w:t>
      </w:r>
    </w:p>
    <w:p w14:paraId="2B279317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lastRenderedPageBreak/>
        <w:t>3.1.</w:t>
      </w:r>
      <w:r w:rsidRPr="00D8113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28429C58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3.2.</w:t>
      </w:r>
      <w:r w:rsidRPr="00D8113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E749E48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3.3.</w:t>
      </w:r>
      <w:r w:rsidRPr="00D8113A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7AE9007A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3.4.</w:t>
      </w:r>
      <w:r w:rsidRPr="00D8113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7C43DBB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3.5.</w:t>
      </w:r>
      <w:r w:rsidRPr="00D8113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1E81210D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3.6.</w:t>
      </w:r>
      <w:r w:rsidRPr="00D8113A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ADDBBB3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3.7.</w:t>
      </w:r>
      <w:r w:rsidRPr="00D8113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0776A2EA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4.</w:t>
      </w:r>
      <w:r w:rsidRPr="00D8113A">
        <w:rPr>
          <w:sz w:val="28"/>
          <w:szCs w:val="28"/>
        </w:rPr>
        <w:tab/>
        <w:t>Роз’яснити гр. Влох О.Д., що будівельні роботи можна розпочинати тільки після отримання відповідних дозволів, згідно державних норм та правил.</w:t>
      </w:r>
    </w:p>
    <w:p w14:paraId="6D549929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5.</w:t>
      </w:r>
      <w:r w:rsidRPr="00D8113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184B5E6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6.</w:t>
      </w:r>
      <w:r w:rsidRPr="00D8113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3B432A12" w14:textId="77777777" w:rsidR="00D8113A" w:rsidRPr="00D8113A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7.</w:t>
      </w:r>
      <w:r w:rsidRPr="00D8113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AB1D580" w14:textId="77777777" w:rsidR="00D8113A" w:rsidRPr="00D8113A" w:rsidRDefault="00D8113A" w:rsidP="00D8113A">
      <w:pPr>
        <w:rPr>
          <w:sz w:val="28"/>
          <w:szCs w:val="28"/>
        </w:rPr>
      </w:pPr>
    </w:p>
    <w:p w14:paraId="335844A0" w14:textId="77777777" w:rsidR="00D8113A" w:rsidRPr="00D8113A" w:rsidRDefault="00D8113A" w:rsidP="00D8113A">
      <w:pPr>
        <w:rPr>
          <w:sz w:val="28"/>
          <w:szCs w:val="28"/>
        </w:rPr>
      </w:pPr>
    </w:p>
    <w:p w14:paraId="5C4D7FA5" w14:textId="77777777" w:rsidR="00D8113A" w:rsidRPr="00D8113A" w:rsidRDefault="00D8113A" w:rsidP="00D8113A">
      <w:pPr>
        <w:rPr>
          <w:sz w:val="28"/>
          <w:szCs w:val="28"/>
        </w:rPr>
      </w:pPr>
    </w:p>
    <w:p w14:paraId="01C471E0" w14:textId="2426CEC2" w:rsidR="00213958" w:rsidRPr="006F2805" w:rsidRDefault="00D8113A" w:rsidP="00D8113A">
      <w:pPr>
        <w:rPr>
          <w:sz w:val="28"/>
          <w:szCs w:val="28"/>
        </w:rPr>
      </w:pPr>
      <w:r w:rsidRPr="00D8113A">
        <w:rPr>
          <w:sz w:val="28"/>
          <w:szCs w:val="28"/>
        </w:rPr>
        <w:t>Міський  голова</w:t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  <w:t>В.Л.Квурт</w:t>
      </w:r>
      <w:r w:rsidRPr="00D8113A">
        <w:rPr>
          <w:sz w:val="28"/>
          <w:szCs w:val="28"/>
        </w:rPr>
        <w:tab/>
      </w:r>
      <w:r w:rsidRPr="00D8113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B3B75" w14:textId="77777777" w:rsidR="007A498A" w:rsidRDefault="007A498A">
      <w:r>
        <w:separator/>
      </w:r>
    </w:p>
  </w:endnote>
  <w:endnote w:type="continuationSeparator" w:id="0">
    <w:p w14:paraId="06E36C00" w14:textId="77777777" w:rsidR="007A498A" w:rsidRDefault="007A4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537C89" w14:textId="77777777" w:rsidR="007A498A" w:rsidRDefault="007A498A">
      <w:r>
        <w:separator/>
      </w:r>
    </w:p>
  </w:footnote>
  <w:footnote w:type="continuationSeparator" w:id="0">
    <w:p w14:paraId="6A4C172B" w14:textId="77777777" w:rsidR="007A498A" w:rsidRDefault="007A4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A498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8113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BD7F7-2B78-4D56-933B-73B13F5FB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2250</Words>
  <Characters>1284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2024-04-04T12:32:00Z</dcterms:modified>
</cp:coreProperties>
</file>