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вул.500-річчя Січі,20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BE99532" w14:textId="77777777" w:rsidR="00353A04" w:rsidRPr="00353A04" w:rsidRDefault="00353A04" w:rsidP="00353A04">
      <w:pPr>
        <w:ind w:firstLine="720"/>
        <w:rPr>
          <w:sz w:val="28"/>
          <w:szCs w:val="28"/>
        </w:rPr>
      </w:pPr>
      <w:r w:rsidRPr="00353A0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Пенцарського Л.І, беручи до уваги Державний Акт на право приватної власності на землю (серія ЛВ №60035024),   виконком Винниківської міської ради –</w:t>
      </w:r>
    </w:p>
    <w:p w14:paraId="2B0D9747" w14:textId="77777777" w:rsidR="00353A04" w:rsidRPr="00353A04" w:rsidRDefault="00353A04" w:rsidP="00353A04">
      <w:pPr>
        <w:rPr>
          <w:sz w:val="28"/>
          <w:szCs w:val="28"/>
        </w:rPr>
      </w:pPr>
    </w:p>
    <w:p w14:paraId="437138CA" w14:textId="77777777" w:rsidR="00353A04" w:rsidRPr="00353A04" w:rsidRDefault="00353A04" w:rsidP="00353A04">
      <w:pPr>
        <w:jc w:val="center"/>
        <w:rPr>
          <w:sz w:val="28"/>
          <w:szCs w:val="28"/>
        </w:rPr>
      </w:pPr>
      <w:bookmarkStart w:id="1" w:name="_GoBack"/>
      <w:bookmarkEnd w:id="1"/>
      <w:r w:rsidRPr="00353A04">
        <w:rPr>
          <w:sz w:val="28"/>
          <w:szCs w:val="28"/>
        </w:rPr>
        <w:t>ВИРІШИВ:</w:t>
      </w:r>
    </w:p>
    <w:p w14:paraId="699C677C" w14:textId="77777777" w:rsidR="00353A04" w:rsidRPr="00353A04" w:rsidRDefault="00353A04" w:rsidP="00353A04">
      <w:pPr>
        <w:rPr>
          <w:sz w:val="28"/>
          <w:szCs w:val="28"/>
        </w:rPr>
      </w:pPr>
    </w:p>
    <w:p w14:paraId="303AF28A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1.</w:t>
      </w:r>
      <w:r w:rsidRPr="00353A04">
        <w:rPr>
          <w:sz w:val="28"/>
          <w:szCs w:val="28"/>
        </w:rPr>
        <w:tab/>
        <w:t>Видати гр. Пенцарському Львові Івановичу будівельний паспорт забудови земельної ділянки на проектування та будівництво індивідуального житлового  будинку на земельній ділянці по вул. 500-річчя Січі,20 у м.Винники.</w:t>
      </w:r>
    </w:p>
    <w:p w14:paraId="60776096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2.</w:t>
      </w:r>
      <w:r w:rsidRPr="00353A0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500-річчя Січі,20 у м.Винники.</w:t>
      </w:r>
    </w:p>
    <w:p w14:paraId="5EC14D22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3.</w:t>
      </w:r>
      <w:r w:rsidRPr="00353A04">
        <w:rPr>
          <w:sz w:val="28"/>
          <w:szCs w:val="28"/>
        </w:rPr>
        <w:tab/>
        <w:t>Зобов’язати гр. Пенцарського Л.І.:</w:t>
      </w:r>
    </w:p>
    <w:p w14:paraId="38B8E7BF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lastRenderedPageBreak/>
        <w:t>3.1.</w:t>
      </w:r>
      <w:r w:rsidRPr="00353A0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89F4E6C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3.2.</w:t>
      </w:r>
      <w:r w:rsidRPr="00353A0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2905C61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3.3.</w:t>
      </w:r>
      <w:r w:rsidRPr="00353A0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734B23A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3.4.</w:t>
      </w:r>
      <w:r w:rsidRPr="00353A0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BA655BB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3.5.</w:t>
      </w:r>
      <w:r w:rsidRPr="00353A0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733BEAC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3.6.</w:t>
      </w:r>
      <w:r w:rsidRPr="00353A0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726C13A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3.7.</w:t>
      </w:r>
      <w:r w:rsidRPr="00353A0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4CF818C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4.</w:t>
      </w:r>
      <w:r w:rsidRPr="00353A04">
        <w:rPr>
          <w:sz w:val="28"/>
          <w:szCs w:val="28"/>
        </w:rPr>
        <w:tab/>
        <w:t>Роз’яснити гр. Пенцарському Л.І., що будівельні роботи можна розпочинати тільки після отримання відповідних дозволів, згідно державних норм та правил.</w:t>
      </w:r>
    </w:p>
    <w:p w14:paraId="67A9A987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5.</w:t>
      </w:r>
      <w:r w:rsidRPr="00353A0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2D99FCB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6.</w:t>
      </w:r>
      <w:r w:rsidRPr="00353A0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1D42356" w14:textId="77777777" w:rsidR="00353A04" w:rsidRPr="00353A04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7.</w:t>
      </w:r>
      <w:r w:rsidRPr="00353A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25C65FE" w14:textId="77777777" w:rsidR="00353A04" w:rsidRPr="00353A04" w:rsidRDefault="00353A04" w:rsidP="00353A04">
      <w:pPr>
        <w:rPr>
          <w:sz w:val="28"/>
          <w:szCs w:val="28"/>
        </w:rPr>
      </w:pPr>
    </w:p>
    <w:p w14:paraId="0DC1B39E" w14:textId="77777777" w:rsidR="00353A04" w:rsidRPr="00353A04" w:rsidRDefault="00353A04" w:rsidP="00353A04">
      <w:pPr>
        <w:rPr>
          <w:sz w:val="28"/>
          <w:szCs w:val="28"/>
        </w:rPr>
      </w:pPr>
    </w:p>
    <w:p w14:paraId="5B146EEB" w14:textId="77777777" w:rsidR="00353A04" w:rsidRPr="00353A04" w:rsidRDefault="00353A04" w:rsidP="00353A04">
      <w:pPr>
        <w:rPr>
          <w:sz w:val="28"/>
          <w:szCs w:val="28"/>
        </w:rPr>
      </w:pPr>
    </w:p>
    <w:p w14:paraId="01C471E0" w14:textId="39F001E4" w:rsidR="00213958" w:rsidRPr="006F2805" w:rsidRDefault="00353A04" w:rsidP="00353A04">
      <w:pPr>
        <w:rPr>
          <w:sz w:val="28"/>
          <w:szCs w:val="28"/>
        </w:rPr>
      </w:pPr>
      <w:r w:rsidRPr="00353A04">
        <w:rPr>
          <w:sz w:val="28"/>
          <w:szCs w:val="28"/>
        </w:rPr>
        <w:t>Міський  голова</w:t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  <w:t>В.Л.Квурт</w:t>
      </w:r>
      <w:r w:rsidRPr="00353A04">
        <w:rPr>
          <w:sz w:val="28"/>
          <w:szCs w:val="28"/>
        </w:rPr>
        <w:tab/>
      </w:r>
      <w:r w:rsidRPr="00353A0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A682D4" w14:textId="77777777" w:rsidR="00357E6B" w:rsidRDefault="00357E6B">
      <w:r>
        <w:separator/>
      </w:r>
    </w:p>
  </w:endnote>
  <w:endnote w:type="continuationSeparator" w:id="0">
    <w:p w14:paraId="465E1851" w14:textId="77777777" w:rsidR="00357E6B" w:rsidRDefault="00357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1794C" w14:textId="77777777" w:rsidR="00357E6B" w:rsidRDefault="00357E6B">
      <w:r>
        <w:separator/>
      </w:r>
    </w:p>
  </w:footnote>
  <w:footnote w:type="continuationSeparator" w:id="0">
    <w:p w14:paraId="48791429" w14:textId="77777777" w:rsidR="00357E6B" w:rsidRDefault="00357E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3A04"/>
    <w:rsid w:val="003571CE"/>
    <w:rsid w:val="00357E6B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14DC6-B378-4E20-8326-DD3F6E81B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2232</Words>
  <Characters>1273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2024-04-04T12:34:00Z</dcterms:modified>
</cp:coreProperties>
</file>