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будівництво багатоквартирного житлового будинку    із вбудованими громадськими приміщеннями на земельній ділянці   по вул.Кільцева (к/н 4610160300:06:002:0058)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66EA4F" w14:textId="77777777" w:rsidR="00ED6C65" w:rsidRPr="00ED6C65" w:rsidRDefault="00ED6C65" w:rsidP="00ED6C65">
      <w:pPr>
        <w:ind w:firstLine="720"/>
        <w:rPr>
          <w:sz w:val="28"/>
          <w:szCs w:val="28"/>
        </w:rPr>
      </w:pPr>
      <w:r w:rsidRPr="00ED6C6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ПП «Телос»,  беручи до уваги Договір оренди землі №189 від 12.10.2010р., Містобудівний розрахунок з техніко-економічними показниками, виконком Винниківської міської ради -</w:t>
      </w:r>
    </w:p>
    <w:p w14:paraId="64379936" w14:textId="77777777" w:rsidR="00ED6C65" w:rsidRPr="00ED6C65" w:rsidRDefault="00ED6C65" w:rsidP="00ED6C65">
      <w:pPr>
        <w:rPr>
          <w:sz w:val="28"/>
          <w:szCs w:val="28"/>
        </w:rPr>
      </w:pPr>
    </w:p>
    <w:p w14:paraId="43FD9585" w14:textId="77777777" w:rsidR="00ED6C65" w:rsidRPr="00ED6C65" w:rsidRDefault="00ED6C65" w:rsidP="00ED6C65">
      <w:pPr>
        <w:jc w:val="center"/>
        <w:rPr>
          <w:sz w:val="28"/>
          <w:szCs w:val="28"/>
        </w:rPr>
      </w:pPr>
      <w:bookmarkStart w:id="1" w:name="_GoBack"/>
      <w:bookmarkEnd w:id="1"/>
      <w:r w:rsidRPr="00ED6C65">
        <w:rPr>
          <w:sz w:val="28"/>
          <w:szCs w:val="28"/>
        </w:rPr>
        <w:t>ВИРІШИВ:</w:t>
      </w:r>
    </w:p>
    <w:p w14:paraId="725DD9A4" w14:textId="77777777" w:rsidR="00ED6C65" w:rsidRPr="00ED6C65" w:rsidRDefault="00ED6C65" w:rsidP="00ED6C65">
      <w:pPr>
        <w:rPr>
          <w:sz w:val="28"/>
          <w:szCs w:val="28"/>
        </w:rPr>
      </w:pPr>
    </w:p>
    <w:p w14:paraId="15736FFA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1.</w:t>
      </w:r>
      <w:r w:rsidRPr="00ED6C65">
        <w:rPr>
          <w:sz w:val="28"/>
          <w:szCs w:val="28"/>
        </w:rPr>
        <w:tab/>
        <w:t xml:space="preserve"> Надати ПП «Телос» містобудівні умови та обмеження забудови земельної ділянки на проектування та будівництво багатоквартирного житлового будинку із вбудованими громадськими приміщеннями на земельній ділянці по вул.Кільцева (к/н 4610160300:06:002:0058) у м.Винники.</w:t>
      </w:r>
    </w:p>
    <w:p w14:paraId="089B85FE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2.</w:t>
      </w:r>
      <w:r w:rsidRPr="00ED6C65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будівництво </w:t>
      </w:r>
      <w:r w:rsidRPr="00ED6C65">
        <w:rPr>
          <w:sz w:val="28"/>
          <w:szCs w:val="28"/>
        </w:rPr>
        <w:lastRenderedPageBreak/>
        <w:t>багатоквартирного житлового будинку із вбудованими громадськими приміщеннями на земельній ділянці по вул.Кільцева (к/н 4610160300:06:002:0058) у м.Винники.</w:t>
      </w:r>
    </w:p>
    <w:p w14:paraId="51700F47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3.</w:t>
      </w:r>
      <w:r w:rsidRPr="00ED6C65">
        <w:rPr>
          <w:sz w:val="28"/>
          <w:szCs w:val="28"/>
        </w:rPr>
        <w:tab/>
        <w:t>Зобов’язати  ПП «Телос»:</w:t>
      </w:r>
    </w:p>
    <w:p w14:paraId="530704DD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3.1.</w:t>
      </w:r>
      <w:r w:rsidRPr="00ED6C65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F52659B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3.2.</w:t>
      </w:r>
      <w:r w:rsidRPr="00ED6C65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710C48D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3.3.</w:t>
      </w:r>
      <w:r w:rsidRPr="00ED6C65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49511583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3.4.</w:t>
      </w:r>
      <w:r w:rsidRPr="00ED6C6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6B31696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3.5.</w:t>
      </w:r>
      <w:r w:rsidRPr="00ED6C65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F7643B8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710D1C5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3.6.</w:t>
      </w:r>
      <w:r w:rsidRPr="00ED6C65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B4C49EF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3.7.</w:t>
      </w:r>
      <w:r w:rsidRPr="00ED6C6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8BD27B8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4.</w:t>
      </w:r>
      <w:r w:rsidRPr="00ED6C65">
        <w:rPr>
          <w:sz w:val="28"/>
          <w:szCs w:val="28"/>
        </w:rPr>
        <w:tab/>
        <w:t xml:space="preserve">Роз’яснити ПП «Телос», що будівельні роботи можна розпочинати тільки після отримання відповідних дозволів, згідно державних норм та правил. </w:t>
      </w:r>
    </w:p>
    <w:p w14:paraId="0BA9AC24" w14:textId="77777777" w:rsidR="00ED6C65" w:rsidRPr="00ED6C6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5.</w:t>
      </w:r>
      <w:r w:rsidRPr="00ED6C6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73DA2F2" w14:textId="77777777" w:rsidR="00ED6C65" w:rsidRPr="00ED6C65" w:rsidRDefault="00ED6C65" w:rsidP="00ED6C65">
      <w:pPr>
        <w:rPr>
          <w:sz w:val="28"/>
          <w:szCs w:val="28"/>
        </w:rPr>
      </w:pPr>
    </w:p>
    <w:p w14:paraId="62A0C46D" w14:textId="77777777" w:rsidR="00ED6C65" w:rsidRPr="00ED6C65" w:rsidRDefault="00ED6C65" w:rsidP="00ED6C65">
      <w:pPr>
        <w:rPr>
          <w:sz w:val="28"/>
          <w:szCs w:val="28"/>
        </w:rPr>
      </w:pPr>
    </w:p>
    <w:p w14:paraId="4C9C715F" w14:textId="77777777" w:rsidR="00ED6C65" w:rsidRPr="00ED6C65" w:rsidRDefault="00ED6C65" w:rsidP="00ED6C65">
      <w:pPr>
        <w:rPr>
          <w:sz w:val="28"/>
          <w:szCs w:val="28"/>
        </w:rPr>
      </w:pPr>
    </w:p>
    <w:p w14:paraId="01C471E0" w14:textId="28B6394E" w:rsidR="00213958" w:rsidRPr="006F2805" w:rsidRDefault="00ED6C65" w:rsidP="00ED6C65">
      <w:pPr>
        <w:rPr>
          <w:sz w:val="28"/>
          <w:szCs w:val="28"/>
        </w:rPr>
      </w:pPr>
      <w:r w:rsidRPr="00ED6C65">
        <w:rPr>
          <w:sz w:val="28"/>
          <w:szCs w:val="28"/>
        </w:rPr>
        <w:t>Міський  голова</w:t>
      </w:r>
      <w:r w:rsidRPr="00ED6C65">
        <w:rPr>
          <w:sz w:val="28"/>
          <w:szCs w:val="28"/>
        </w:rPr>
        <w:tab/>
      </w:r>
      <w:r w:rsidRPr="00ED6C65">
        <w:rPr>
          <w:sz w:val="28"/>
          <w:szCs w:val="28"/>
        </w:rPr>
        <w:tab/>
      </w:r>
      <w:r w:rsidRPr="00ED6C65">
        <w:rPr>
          <w:sz w:val="28"/>
          <w:szCs w:val="28"/>
        </w:rPr>
        <w:tab/>
      </w:r>
      <w:r w:rsidRPr="00ED6C65">
        <w:rPr>
          <w:sz w:val="28"/>
          <w:szCs w:val="28"/>
        </w:rPr>
        <w:tab/>
      </w:r>
      <w:r w:rsidRPr="00ED6C65">
        <w:rPr>
          <w:sz w:val="28"/>
          <w:szCs w:val="28"/>
        </w:rPr>
        <w:tab/>
      </w:r>
      <w:r w:rsidRPr="00ED6C65">
        <w:rPr>
          <w:sz w:val="28"/>
          <w:szCs w:val="28"/>
        </w:rPr>
        <w:tab/>
      </w:r>
      <w:r w:rsidRPr="00ED6C65">
        <w:rPr>
          <w:sz w:val="28"/>
          <w:szCs w:val="28"/>
        </w:rPr>
        <w:tab/>
      </w:r>
      <w:r w:rsidRPr="00ED6C65">
        <w:rPr>
          <w:sz w:val="28"/>
          <w:szCs w:val="28"/>
        </w:rPr>
        <w:tab/>
        <w:t>В.Л.Квурт</w:t>
      </w:r>
      <w:r w:rsidRPr="00ED6C6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9EEB2" w14:textId="77777777" w:rsidR="00B31D6F" w:rsidRDefault="00B31D6F">
      <w:r>
        <w:separator/>
      </w:r>
    </w:p>
  </w:endnote>
  <w:endnote w:type="continuationSeparator" w:id="0">
    <w:p w14:paraId="45341607" w14:textId="77777777" w:rsidR="00B31D6F" w:rsidRDefault="00B31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C72FE" w14:textId="77777777" w:rsidR="00B31D6F" w:rsidRDefault="00B31D6F">
      <w:r>
        <w:separator/>
      </w:r>
    </w:p>
  </w:footnote>
  <w:footnote w:type="continuationSeparator" w:id="0">
    <w:p w14:paraId="47238F60" w14:textId="77777777" w:rsidR="00B31D6F" w:rsidRDefault="00B31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1D6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6C6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568C6-CE6B-4762-980B-DB647FEB9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2181</Words>
  <Characters>1244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2024-04-04T12:49:00Z</dcterms:modified>
</cp:coreProperties>
</file>