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14810F" w14:textId="77777777" w:rsidR="008035D4" w:rsidRPr="008035D4" w:rsidRDefault="008035D4" w:rsidP="008035D4">
      <w:pPr>
        <w:ind w:firstLine="720"/>
        <w:rPr>
          <w:sz w:val="28"/>
          <w:szCs w:val="28"/>
        </w:rPr>
      </w:pPr>
      <w:r w:rsidRPr="008035D4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голови,№ 67 від 17.10.2016 року, виконавчий комітет Винниківської міської ради</w:t>
      </w:r>
    </w:p>
    <w:p w14:paraId="55A801C0" w14:textId="77777777" w:rsidR="008035D4" w:rsidRPr="008035D4" w:rsidRDefault="008035D4" w:rsidP="008035D4">
      <w:pPr>
        <w:rPr>
          <w:sz w:val="28"/>
          <w:szCs w:val="28"/>
        </w:rPr>
      </w:pPr>
    </w:p>
    <w:p w14:paraId="295812C5" w14:textId="79DE1A59" w:rsidR="008035D4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  <w:t>В И Р І Ш И В :</w:t>
      </w:r>
    </w:p>
    <w:p w14:paraId="58A5C35D" w14:textId="77777777" w:rsidR="008035D4" w:rsidRPr="008035D4" w:rsidRDefault="008035D4" w:rsidP="008035D4">
      <w:pPr>
        <w:rPr>
          <w:sz w:val="28"/>
          <w:szCs w:val="28"/>
        </w:rPr>
      </w:pPr>
      <w:bookmarkStart w:id="1" w:name="_GoBack"/>
      <w:bookmarkEnd w:id="1"/>
    </w:p>
    <w:p w14:paraId="32D4D83F" w14:textId="77777777" w:rsidR="008035D4" w:rsidRPr="008035D4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>1.</w:t>
      </w:r>
      <w:r w:rsidRPr="008035D4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2A78CA12" w14:textId="77777777" w:rsidR="008035D4" w:rsidRPr="008035D4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>-</w:t>
      </w:r>
      <w:r w:rsidRPr="008035D4">
        <w:rPr>
          <w:sz w:val="28"/>
          <w:szCs w:val="28"/>
        </w:rPr>
        <w:tab/>
        <w:t xml:space="preserve"> вул. Галицька, 39 згідно акту обстеження зелених насаджень, що підлягають видаленню, в кількості 3 шт.</w:t>
      </w:r>
    </w:p>
    <w:p w14:paraId="76ECDE91" w14:textId="77777777" w:rsidR="008035D4" w:rsidRPr="008035D4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>2.</w:t>
      </w:r>
      <w:r w:rsidRPr="008035D4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78234C32" w14:textId="77777777" w:rsidR="008035D4" w:rsidRPr="008035D4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>3.</w:t>
      </w:r>
      <w:r w:rsidRPr="008035D4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7D2F0D2D" w14:textId="77777777" w:rsidR="008035D4" w:rsidRPr="008035D4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>4.</w:t>
      </w:r>
      <w:r w:rsidRPr="008035D4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8035D4">
        <w:rPr>
          <w:sz w:val="28"/>
          <w:szCs w:val="28"/>
        </w:rPr>
        <w:tab/>
      </w:r>
    </w:p>
    <w:p w14:paraId="111970A9" w14:textId="77777777" w:rsidR="008035D4" w:rsidRPr="008035D4" w:rsidRDefault="008035D4" w:rsidP="008035D4">
      <w:pPr>
        <w:rPr>
          <w:sz w:val="28"/>
          <w:szCs w:val="28"/>
        </w:rPr>
      </w:pPr>
    </w:p>
    <w:p w14:paraId="1803B9DF" w14:textId="77777777" w:rsidR="008035D4" w:rsidRPr="008035D4" w:rsidRDefault="008035D4" w:rsidP="008035D4">
      <w:pPr>
        <w:rPr>
          <w:sz w:val="28"/>
          <w:szCs w:val="28"/>
        </w:rPr>
      </w:pPr>
    </w:p>
    <w:p w14:paraId="61FE5582" w14:textId="77777777" w:rsidR="008035D4" w:rsidRPr="008035D4" w:rsidRDefault="008035D4" w:rsidP="008035D4">
      <w:pPr>
        <w:rPr>
          <w:sz w:val="28"/>
          <w:szCs w:val="28"/>
        </w:rPr>
      </w:pPr>
    </w:p>
    <w:p w14:paraId="75235096" w14:textId="77777777" w:rsidR="008035D4" w:rsidRPr="008035D4" w:rsidRDefault="008035D4" w:rsidP="008035D4">
      <w:pPr>
        <w:rPr>
          <w:sz w:val="28"/>
          <w:szCs w:val="28"/>
        </w:rPr>
      </w:pPr>
    </w:p>
    <w:p w14:paraId="66D78E10" w14:textId="77777777" w:rsidR="008035D4" w:rsidRPr="008035D4" w:rsidRDefault="008035D4" w:rsidP="008035D4">
      <w:pPr>
        <w:rPr>
          <w:sz w:val="28"/>
          <w:szCs w:val="28"/>
        </w:rPr>
      </w:pPr>
    </w:p>
    <w:p w14:paraId="7671FA83" w14:textId="77777777" w:rsidR="008035D4" w:rsidRPr="008035D4" w:rsidRDefault="008035D4" w:rsidP="008035D4">
      <w:pPr>
        <w:rPr>
          <w:sz w:val="28"/>
          <w:szCs w:val="28"/>
        </w:rPr>
      </w:pPr>
    </w:p>
    <w:p w14:paraId="01C471E0" w14:textId="0DA479B7" w:rsidR="00213958" w:rsidRPr="006F2805" w:rsidRDefault="008035D4" w:rsidP="008035D4">
      <w:pPr>
        <w:rPr>
          <w:sz w:val="28"/>
          <w:szCs w:val="28"/>
        </w:rPr>
      </w:pPr>
      <w:r w:rsidRPr="008035D4">
        <w:rPr>
          <w:sz w:val="28"/>
          <w:szCs w:val="28"/>
        </w:rPr>
        <w:t>Міський голова</w:t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</w:r>
      <w:r w:rsidRPr="008035D4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AF16D" w14:textId="77777777" w:rsidR="00EA4654" w:rsidRDefault="00EA4654">
      <w:r>
        <w:separator/>
      </w:r>
    </w:p>
  </w:endnote>
  <w:endnote w:type="continuationSeparator" w:id="0">
    <w:p w14:paraId="15F3C516" w14:textId="77777777" w:rsidR="00EA4654" w:rsidRDefault="00EA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BCC42" w14:textId="77777777" w:rsidR="00EA4654" w:rsidRDefault="00EA4654">
      <w:r>
        <w:separator/>
      </w:r>
    </w:p>
  </w:footnote>
  <w:footnote w:type="continuationSeparator" w:id="0">
    <w:p w14:paraId="7241465C" w14:textId="77777777" w:rsidR="00EA4654" w:rsidRDefault="00EA4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35D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4654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71CAC-613B-433D-A7EC-017D4F13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2024-04-04T12:57:00Z</dcterms:modified>
</cp:coreProperties>
</file>