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дії дозволу на розміщення   зовнішньої реклами за адресою: м. Винники,   вул. Івасюка, 48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8B6C71" w14:textId="77777777" w:rsidR="00FE30D2" w:rsidRPr="00FE30D2" w:rsidRDefault="00FE30D2" w:rsidP="00FE30D2">
      <w:pPr>
        <w:rPr>
          <w:sz w:val="28"/>
          <w:szCs w:val="28"/>
        </w:rPr>
      </w:pPr>
    </w:p>
    <w:p w14:paraId="78CBFCB8" w14:textId="77777777" w:rsidR="00FE30D2" w:rsidRPr="00FE30D2" w:rsidRDefault="00FE30D2" w:rsidP="00FE30D2">
      <w:pPr>
        <w:jc w:val="both"/>
        <w:rPr>
          <w:sz w:val="28"/>
          <w:szCs w:val="28"/>
        </w:rPr>
      </w:pPr>
      <w:r w:rsidRPr="00FE30D2">
        <w:rPr>
          <w:sz w:val="28"/>
          <w:szCs w:val="28"/>
        </w:rPr>
        <w:tab/>
        <w:t xml:space="preserve">Розглянувши заяву ФОП Чорна Ю.Б. № 04-22-9-457 від 27.09.2017 року, з проханням продовжити дію дозволу на розміщення зовнішньої реклами за адресою: м. Винники, вул. Івасюка, 48 та подану документацію, керуючись Правилами розміщення зовнішньої реклами в м. Винники (затверджені рішенням Винниківської міської ради №182 від 30.11.2006 р. із змінами і доповненнями),  Законом  «Про місцеве самоврядування в Україні», Законом  України «Про рекламу», виконком Винниківської міської ради – </w:t>
      </w:r>
    </w:p>
    <w:p w14:paraId="24F45B5C" w14:textId="77777777" w:rsidR="00FE30D2" w:rsidRDefault="00FE30D2" w:rsidP="00FE30D2">
      <w:pPr>
        <w:jc w:val="both"/>
        <w:rPr>
          <w:sz w:val="28"/>
          <w:szCs w:val="28"/>
        </w:rPr>
      </w:pPr>
    </w:p>
    <w:p w14:paraId="44AB1E99" w14:textId="36D87355" w:rsidR="00FE30D2" w:rsidRDefault="00FE30D2" w:rsidP="00FE30D2">
      <w:pPr>
        <w:jc w:val="center"/>
        <w:rPr>
          <w:sz w:val="28"/>
          <w:szCs w:val="28"/>
        </w:rPr>
      </w:pPr>
      <w:r w:rsidRPr="00FE30D2">
        <w:rPr>
          <w:sz w:val="28"/>
          <w:szCs w:val="28"/>
        </w:rPr>
        <w:t>В И Р І Ш И В :</w:t>
      </w:r>
    </w:p>
    <w:p w14:paraId="28CD5FBE" w14:textId="77777777" w:rsidR="00FE30D2" w:rsidRPr="00FE30D2" w:rsidRDefault="00FE30D2" w:rsidP="00FE30D2">
      <w:pPr>
        <w:jc w:val="center"/>
        <w:rPr>
          <w:sz w:val="28"/>
          <w:szCs w:val="28"/>
        </w:rPr>
      </w:pPr>
      <w:bookmarkStart w:id="1" w:name="_GoBack"/>
      <w:bookmarkEnd w:id="1"/>
    </w:p>
    <w:p w14:paraId="73C1A1E1" w14:textId="77777777" w:rsidR="00FE30D2" w:rsidRPr="00FE30D2" w:rsidRDefault="00FE30D2" w:rsidP="00FE30D2">
      <w:pPr>
        <w:jc w:val="both"/>
        <w:rPr>
          <w:sz w:val="28"/>
          <w:szCs w:val="28"/>
        </w:rPr>
      </w:pPr>
      <w:r w:rsidRPr="00FE30D2">
        <w:rPr>
          <w:sz w:val="28"/>
          <w:szCs w:val="28"/>
        </w:rPr>
        <w:t>1.</w:t>
      </w:r>
      <w:r w:rsidRPr="00FE30D2">
        <w:rPr>
          <w:sz w:val="28"/>
          <w:szCs w:val="28"/>
        </w:rPr>
        <w:tab/>
        <w:t>Продовжити дію дозволів на розміщення зовнішньої реклами № 1-04-13 від 26.10.2012 року, виданого ФОП Чорна Ю.Б.</w:t>
      </w:r>
    </w:p>
    <w:p w14:paraId="666C2DD2" w14:textId="77777777" w:rsidR="00FE30D2" w:rsidRPr="00FE30D2" w:rsidRDefault="00FE30D2" w:rsidP="00FE30D2">
      <w:pPr>
        <w:jc w:val="both"/>
        <w:rPr>
          <w:sz w:val="28"/>
          <w:szCs w:val="28"/>
        </w:rPr>
      </w:pPr>
      <w:r w:rsidRPr="00FE30D2">
        <w:rPr>
          <w:sz w:val="28"/>
          <w:szCs w:val="28"/>
        </w:rPr>
        <w:t>2.</w:t>
      </w:r>
      <w:r w:rsidRPr="00FE30D2">
        <w:rPr>
          <w:sz w:val="28"/>
          <w:szCs w:val="28"/>
        </w:rPr>
        <w:tab/>
        <w:t>Вразі прийняття нового положення про вивіски та зовнішню рекламу, привести дані рекламні носії у відповідність до положення.</w:t>
      </w:r>
    </w:p>
    <w:p w14:paraId="5F26BF82" w14:textId="77777777" w:rsidR="00FE30D2" w:rsidRPr="00FE30D2" w:rsidRDefault="00FE30D2" w:rsidP="00FE30D2">
      <w:pPr>
        <w:jc w:val="both"/>
        <w:rPr>
          <w:sz w:val="28"/>
          <w:szCs w:val="28"/>
        </w:rPr>
      </w:pPr>
      <w:r w:rsidRPr="00FE30D2">
        <w:rPr>
          <w:sz w:val="28"/>
          <w:szCs w:val="28"/>
        </w:rPr>
        <w:t>3.</w:t>
      </w:r>
      <w:r w:rsidRPr="00FE30D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8DBF7B" w14:textId="77777777" w:rsidR="00FE30D2" w:rsidRPr="00FE30D2" w:rsidRDefault="00FE30D2" w:rsidP="00FE30D2">
      <w:pPr>
        <w:jc w:val="both"/>
        <w:rPr>
          <w:sz w:val="28"/>
          <w:szCs w:val="28"/>
        </w:rPr>
      </w:pPr>
    </w:p>
    <w:p w14:paraId="14F7C90C" w14:textId="66301EFF" w:rsidR="00FE30D2" w:rsidRPr="00FE30D2" w:rsidRDefault="00FE30D2" w:rsidP="00FE30D2">
      <w:pPr>
        <w:jc w:val="both"/>
        <w:rPr>
          <w:sz w:val="28"/>
          <w:szCs w:val="28"/>
        </w:rPr>
      </w:pPr>
    </w:p>
    <w:p w14:paraId="00E8927A" w14:textId="0933A4A1" w:rsidR="00FE30D2" w:rsidRPr="00FE30D2" w:rsidRDefault="00FE30D2" w:rsidP="00FE30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</w:t>
      </w:r>
      <w:r w:rsidRPr="00FE30D2">
        <w:rPr>
          <w:sz w:val="28"/>
          <w:szCs w:val="28"/>
        </w:rPr>
        <w:t xml:space="preserve">                                                                                    В.Л.Квурт           </w:t>
      </w:r>
    </w:p>
    <w:p w14:paraId="01C471E0" w14:textId="77777777" w:rsidR="00213958" w:rsidRPr="006F2805" w:rsidRDefault="00213958" w:rsidP="00FE30D2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508C4" w14:textId="77777777" w:rsidR="00274FCE" w:rsidRDefault="00274FCE">
      <w:r>
        <w:separator/>
      </w:r>
    </w:p>
  </w:endnote>
  <w:endnote w:type="continuationSeparator" w:id="0">
    <w:p w14:paraId="43F194A1" w14:textId="77777777" w:rsidR="00274FCE" w:rsidRDefault="00274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BE26D" w14:textId="77777777" w:rsidR="00274FCE" w:rsidRDefault="00274FCE">
      <w:r>
        <w:separator/>
      </w:r>
    </w:p>
  </w:footnote>
  <w:footnote w:type="continuationSeparator" w:id="0">
    <w:p w14:paraId="1E9360A8" w14:textId="77777777" w:rsidR="00274FCE" w:rsidRDefault="00274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FC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38CFA-7EE4-4978-B590-872E2F3A1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2024-04-08T09:46:00Z</dcterms:modified>
</cp:coreProperties>
</file>