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новозбудованому   індивідуальному житловому будинку здійсненому на   земельній ділянці по вул. Галицька,41-а   (к/н 4610160300:01:003:0128)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ADCCF3" w14:textId="77777777" w:rsidR="00D471F0" w:rsidRPr="00D471F0" w:rsidRDefault="00D471F0" w:rsidP="00D471F0">
      <w:pPr>
        <w:ind w:firstLine="720"/>
        <w:jc w:val="both"/>
        <w:rPr>
          <w:sz w:val="28"/>
          <w:szCs w:val="28"/>
        </w:rPr>
      </w:pPr>
      <w:r w:rsidRPr="00D471F0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гр.Коваль С.І., беручи до уваги Рішення виконавчого комітету ВМР від 30.06.2017р. №192, Витяг з Державного реєстру речових прав на нерухоме майно про реєстрацію права власності (і.н.в. 45152793 від 06.10.2015),  Декларацію про готовність до експлуатації об'єкта, будівництво якого здійснено на підставі будівельного паспорта, зареєстровану в Департаменті ДАБІ у Львівській обл. від 19.08.2017р. №ЛВ 141172310801,  виконком Винниківської міської ради -</w:t>
      </w:r>
    </w:p>
    <w:p w14:paraId="249C3EA0" w14:textId="77777777" w:rsidR="00D471F0" w:rsidRPr="00D471F0" w:rsidRDefault="00D471F0" w:rsidP="00D471F0">
      <w:pPr>
        <w:jc w:val="both"/>
        <w:rPr>
          <w:sz w:val="28"/>
          <w:szCs w:val="28"/>
        </w:rPr>
      </w:pPr>
    </w:p>
    <w:p w14:paraId="191B4A62" w14:textId="77777777" w:rsidR="00D471F0" w:rsidRPr="00D471F0" w:rsidRDefault="00D471F0" w:rsidP="00D471F0">
      <w:pPr>
        <w:jc w:val="center"/>
        <w:rPr>
          <w:sz w:val="28"/>
          <w:szCs w:val="28"/>
        </w:rPr>
      </w:pPr>
      <w:bookmarkStart w:id="1" w:name="_GoBack"/>
      <w:bookmarkEnd w:id="1"/>
      <w:r w:rsidRPr="00D471F0">
        <w:rPr>
          <w:sz w:val="28"/>
          <w:szCs w:val="28"/>
        </w:rPr>
        <w:t>В И Р І Ш И В :</w:t>
      </w:r>
    </w:p>
    <w:p w14:paraId="4701454D" w14:textId="77777777" w:rsidR="00D471F0" w:rsidRPr="00D471F0" w:rsidRDefault="00D471F0" w:rsidP="00D471F0">
      <w:pPr>
        <w:jc w:val="both"/>
        <w:rPr>
          <w:sz w:val="28"/>
          <w:szCs w:val="28"/>
        </w:rPr>
      </w:pPr>
    </w:p>
    <w:p w14:paraId="16CC818D" w14:textId="77777777" w:rsidR="00D471F0" w:rsidRPr="00D471F0" w:rsidRDefault="00D471F0" w:rsidP="00D471F0">
      <w:pPr>
        <w:jc w:val="both"/>
        <w:rPr>
          <w:sz w:val="28"/>
          <w:szCs w:val="28"/>
        </w:rPr>
      </w:pPr>
      <w:r w:rsidRPr="00D471F0">
        <w:rPr>
          <w:sz w:val="28"/>
          <w:szCs w:val="28"/>
        </w:rPr>
        <w:t>1.</w:t>
      </w:r>
      <w:r w:rsidRPr="00D471F0">
        <w:rPr>
          <w:sz w:val="28"/>
          <w:szCs w:val="28"/>
        </w:rPr>
        <w:tab/>
        <w:t>Новозбудованому індивідуальному житловому будинку, здійсненому на земельній ділянці по вул.Галицька,41-а (к/н 4610160300:01:003:0128) у м.Винники, присвоїти поштову адресу, а саме: вул.О.Теліги,2-б  у  м.Винники.</w:t>
      </w:r>
    </w:p>
    <w:p w14:paraId="3E92CB40" w14:textId="77777777" w:rsidR="00D471F0" w:rsidRPr="00D471F0" w:rsidRDefault="00D471F0" w:rsidP="00D471F0">
      <w:pPr>
        <w:jc w:val="both"/>
        <w:rPr>
          <w:sz w:val="28"/>
          <w:szCs w:val="28"/>
        </w:rPr>
      </w:pPr>
      <w:r w:rsidRPr="00D471F0">
        <w:rPr>
          <w:sz w:val="28"/>
          <w:szCs w:val="28"/>
        </w:rPr>
        <w:t>Будинок складається з 5-ти житлових кімнат. Загальна площа будинку становить – 177,80 кв.м., житлова площа будинку становить – 98,00 кв.м.</w:t>
      </w:r>
    </w:p>
    <w:p w14:paraId="208C259A" w14:textId="77777777" w:rsidR="00D471F0" w:rsidRPr="00D471F0" w:rsidRDefault="00D471F0" w:rsidP="00D471F0">
      <w:pPr>
        <w:jc w:val="both"/>
        <w:rPr>
          <w:sz w:val="28"/>
          <w:szCs w:val="28"/>
        </w:rPr>
      </w:pPr>
      <w:r w:rsidRPr="00D471F0">
        <w:rPr>
          <w:sz w:val="28"/>
          <w:szCs w:val="28"/>
        </w:rPr>
        <w:lastRenderedPageBreak/>
        <w:t>2.</w:t>
      </w:r>
      <w:r w:rsidRPr="00D471F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B8B4622" w14:textId="77777777" w:rsidR="00D471F0" w:rsidRPr="00D471F0" w:rsidRDefault="00D471F0" w:rsidP="00D471F0">
      <w:pPr>
        <w:jc w:val="both"/>
        <w:rPr>
          <w:sz w:val="28"/>
          <w:szCs w:val="28"/>
        </w:rPr>
      </w:pPr>
    </w:p>
    <w:p w14:paraId="690E613D" w14:textId="77777777" w:rsidR="00D471F0" w:rsidRPr="00D471F0" w:rsidRDefault="00D471F0" w:rsidP="00D471F0">
      <w:pPr>
        <w:jc w:val="both"/>
        <w:rPr>
          <w:sz w:val="28"/>
          <w:szCs w:val="28"/>
        </w:rPr>
      </w:pPr>
    </w:p>
    <w:p w14:paraId="67B547A9" w14:textId="77777777" w:rsidR="00D471F0" w:rsidRPr="00D471F0" w:rsidRDefault="00D471F0" w:rsidP="00D471F0">
      <w:pPr>
        <w:jc w:val="both"/>
        <w:rPr>
          <w:sz w:val="28"/>
          <w:szCs w:val="28"/>
        </w:rPr>
      </w:pPr>
    </w:p>
    <w:p w14:paraId="01C471E0" w14:textId="308B0AD1" w:rsidR="00213958" w:rsidRPr="006F2805" w:rsidRDefault="00D471F0" w:rsidP="00D471F0">
      <w:pPr>
        <w:jc w:val="both"/>
        <w:rPr>
          <w:sz w:val="28"/>
          <w:szCs w:val="28"/>
        </w:rPr>
      </w:pPr>
      <w:r w:rsidRPr="00D471F0">
        <w:rPr>
          <w:sz w:val="28"/>
          <w:szCs w:val="28"/>
        </w:rPr>
        <w:t>Міський голова</w:t>
      </w:r>
      <w:r w:rsidRPr="00D471F0">
        <w:rPr>
          <w:sz w:val="28"/>
          <w:szCs w:val="28"/>
        </w:rPr>
        <w:tab/>
      </w:r>
      <w:r w:rsidRPr="00D471F0">
        <w:rPr>
          <w:sz w:val="28"/>
          <w:szCs w:val="28"/>
        </w:rPr>
        <w:tab/>
      </w:r>
      <w:r w:rsidRPr="00D471F0">
        <w:rPr>
          <w:sz w:val="28"/>
          <w:szCs w:val="28"/>
        </w:rPr>
        <w:tab/>
      </w:r>
      <w:r w:rsidRPr="00D471F0">
        <w:rPr>
          <w:sz w:val="28"/>
          <w:szCs w:val="28"/>
        </w:rPr>
        <w:tab/>
      </w:r>
      <w:r w:rsidRPr="00D471F0">
        <w:rPr>
          <w:sz w:val="28"/>
          <w:szCs w:val="28"/>
        </w:rPr>
        <w:tab/>
      </w:r>
      <w:r w:rsidRPr="00D471F0">
        <w:rPr>
          <w:sz w:val="28"/>
          <w:szCs w:val="28"/>
        </w:rPr>
        <w:tab/>
      </w:r>
      <w:r w:rsidRPr="00D471F0">
        <w:rPr>
          <w:sz w:val="28"/>
          <w:szCs w:val="28"/>
        </w:rPr>
        <w:tab/>
      </w:r>
      <w:r w:rsidRPr="00D471F0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2C9D99" w14:textId="77777777" w:rsidR="0027565E" w:rsidRDefault="0027565E">
      <w:r>
        <w:separator/>
      </w:r>
    </w:p>
  </w:endnote>
  <w:endnote w:type="continuationSeparator" w:id="0">
    <w:p w14:paraId="09713297" w14:textId="77777777" w:rsidR="0027565E" w:rsidRDefault="00275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66FD4D" w14:textId="77777777" w:rsidR="0027565E" w:rsidRDefault="0027565E">
      <w:r>
        <w:separator/>
      </w:r>
    </w:p>
  </w:footnote>
  <w:footnote w:type="continuationSeparator" w:id="0">
    <w:p w14:paraId="390CEB07" w14:textId="77777777" w:rsidR="0027565E" w:rsidRDefault="002756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565E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71F0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1681F-5ED7-467E-B2A5-400AD34FB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1333</Words>
  <Characters>760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2024-04-08T10:45:00Z</dcterms:modified>
</cp:coreProperties>
</file>