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20.10.2017р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319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новозбудованому   індивідуальному житловому будинку здійсненому на  земельній ділянці по вул. Галицька,41-а   (к/н 4610160300:01:003:0134)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B55C191" w14:textId="77777777" w:rsidR="00E47727" w:rsidRPr="00E47727" w:rsidRDefault="00E47727" w:rsidP="00E47727">
      <w:pPr>
        <w:ind w:firstLine="720"/>
        <w:rPr>
          <w:sz w:val="28"/>
          <w:szCs w:val="28"/>
        </w:rPr>
      </w:pPr>
      <w:r w:rsidRPr="00E47727">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виконкому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розглянувши заяву гр.Коваль С.І., беручи до уваги Рішення виконавчого комітету ВМР від 30.06.2017р. №192,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57385091 від 14.04.2016),  Декларацію про готовність до експлуатації об'єкта, будівництво якого здійснено на підставі будівельного паспорта, зареєстровану в Департаменті ДАБІ у Львівській обл. від 09.06.2017р. №ЛВ 141171607050,  виконком Винниківської міської ради -</w:t>
      </w:r>
    </w:p>
    <w:p w14:paraId="43EF9EB4" w14:textId="77777777" w:rsidR="00E47727" w:rsidRPr="00E47727" w:rsidRDefault="00E47727" w:rsidP="00E47727">
      <w:pPr>
        <w:rPr>
          <w:sz w:val="28"/>
          <w:szCs w:val="28"/>
        </w:rPr>
      </w:pPr>
    </w:p>
    <w:p w14:paraId="5AA83914" w14:textId="77777777" w:rsidR="00E47727" w:rsidRPr="00E47727" w:rsidRDefault="00E47727" w:rsidP="00E47727">
      <w:pPr>
        <w:jc w:val="center"/>
        <w:rPr>
          <w:sz w:val="28"/>
          <w:szCs w:val="28"/>
        </w:rPr>
      </w:pPr>
      <w:bookmarkStart w:id="1" w:name="_GoBack"/>
      <w:bookmarkEnd w:id="1"/>
      <w:r w:rsidRPr="00E47727">
        <w:rPr>
          <w:sz w:val="28"/>
          <w:szCs w:val="28"/>
        </w:rPr>
        <w:t>В И Р І Ш И В :</w:t>
      </w:r>
    </w:p>
    <w:p w14:paraId="02A29E5E" w14:textId="77777777" w:rsidR="00E47727" w:rsidRPr="00E47727" w:rsidRDefault="00E47727" w:rsidP="00E47727">
      <w:pPr>
        <w:rPr>
          <w:sz w:val="28"/>
          <w:szCs w:val="28"/>
        </w:rPr>
      </w:pPr>
    </w:p>
    <w:p w14:paraId="33A2376B" w14:textId="77777777" w:rsidR="00E47727" w:rsidRPr="00E47727" w:rsidRDefault="00E47727" w:rsidP="00E47727">
      <w:pPr>
        <w:rPr>
          <w:sz w:val="28"/>
          <w:szCs w:val="28"/>
        </w:rPr>
      </w:pPr>
      <w:r w:rsidRPr="00E47727">
        <w:rPr>
          <w:sz w:val="28"/>
          <w:szCs w:val="28"/>
        </w:rPr>
        <w:t>1.</w:t>
      </w:r>
      <w:r w:rsidRPr="00E47727">
        <w:rPr>
          <w:sz w:val="28"/>
          <w:szCs w:val="28"/>
        </w:rPr>
        <w:tab/>
        <w:t>Новозбудованому індивідуальному житловому будинку, здійсненому на земельній ділянці по вул.Галицька,41-а (к/н 4610160300:01:003:0134) у м.Винники, присвоїти поштову адресу, а саме: вул.О.Теліги,2-г  у  м.Винники.</w:t>
      </w:r>
    </w:p>
    <w:p w14:paraId="7134D159" w14:textId="77777777" w:rsidR="00E47727" w:rsidRPr="00E47727" w:rsidRDefault="00E47727" w:rsidP="00E47727">
      <w:pPr>
        <w:rPr>
          <w:sz w:val="28"/>
          <w:szCs w:val="28"/>
        </w:rPr>
      </w:pPr>
      <w:r w:rsidRPr="00E47727">
        <w:rPr>
          <w:sz w:val="28"/>
          <w:szCs w:val="28"/>
        </w:rPr>
        <w:lastRenderedPageBreak/>
        <w:t>Будинок складається з 5-ти житлових кімнат. Загальна площа будинку становить – 179,40 кв.м., житлова площа будинку становить – 93,90 кв.м.</w:t>
      </w:r>
    </w:p>
    <w:p w14:paraId="12502D22" w14:textId="77777777" w:rsidR="00E47727" w:rsidRPr="00E47727" w:rsidRDefault="00E47727" w:rsidP="00E47727">
      <w:pPr>
        <w:rPr>
          <w:sz w:val="28"/>
          <w:szCs w:val="28"/>
        </w:rPr>
      </w:pPr>
      <w:r w:rsidRPr="00E47727">
        <w:rPr>
          <w:sz w:val="28"/>
          <w:szCs w:val="28"/>
        </w:rPr>
        <w:t>2.</w:t>
      </w:r>
      <w:r w:rsidRPr="00E47727">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28E0371D" w14:textId="77777777" w:rsidR="00E47727" w:rsidRPr="00E47727" w:rsidRDefault="00E47727" w:rsidP="00E47727">
      <w:pPr>
        <w:rPr>
          <w:sz w:val="28"/>
          <w:szCs w:val="28"/>
        </w:rPr>
      </w:pPr>
    </w:p>
    <w:p w14:paraId="3CAF0B22" w14:textId="77777777" w:rsidR="00E47727" w:rsidRPr="00E47727" w:rsidRDefault="00E47727" w:rsidP="00E47727">
      <w:pPr>
        <w:rPr>
          <w:sz w:val="28"/>
          <w:szCs w:val="28"/>
        </w:rPr>
      </w:pPr>
    </w:p>
    <w:p w14:paraId="224AE8A7" w14:textId="77777777" w:rsidR="00E47727" w:rsidRPr="00E47727" w:rsidRDefault="00E47727" w:rsidP="00E47727">
      <w:pPr>
        <w:rPr>
          <w:sz w:val="28"/>
          <w:szCs w:val="28"/>
        </w:rPr>
      </w:pPr>
    </w:p>
    <w:p w14:paraId="2ECC0538" w14:textId="77777777" w:rsidR="00E47727" w:rsidRPr="00E47727" w:rsidRDefault="00E47727" w:rsidP="00E47727">
      <w:pPr>
        <w:rPr>
          <w:sz w:val="28"/>
          <w:szCs w:val="28"/>
        </w:rPr>
      </w:pPr>
      <w:r w:rsidRPr="00E47727">
        <w:rPr>
          <w:sz w:val="28"/>
          <w:szCs w:val="28"/>
        </w:rPr>
        <w:t>Міський голова</w:t>
      </w:r>
      <w:r w:rsidRPr="00E47727">
        <w:rPr>
          <w:sz w:val="28"/>
          <w:szCs w:val="28"/>
        </w:rPr>
        <w:tab/>
      </w:r>
      <w:r w:rsidRPr="00E47727">
        <w:rPr>
          <w:sz w:val="28"/>
          <w:szCs w:val="28"/>
        </w:rPr>
        <w:tab/>
      </w:r>
      <w:r w:rsidRPr="00E47727">
        <w:rPr>
          <w:sz w:val="28"/>
          <w:szCs w:val="28"/>
        </w:rPr>
        <w:tab/>
      </w:r>
      <w:r w:rsidRPr="00E47727">
        <w:rPr>
          <w:sz w:val="28"/>
          <w:szCs w:val="28"/>
        </w:rPr>
        <w:tab/>
      </w:r>
      <w:r w:rsidRPr="00E47727">
        <w:rPr>
          <w:sz w:val="28"/>
          <w:szCs w:val="28"/>
        </w:rPr>
        <w:tab/>
      </w:r>
      <w:r w:rsidRPr="00E47727">
        <w:rPr>
          <w:sz w:val="28"/>
          <w:szCs w:val="28"/>
        </w:rPr>
        <w:tab/>
      </w:r>
      <w:r w:rsidRPr="00E47727">
        <w:rPr>
          <w:sz w:val="28"/>
          <w:szCs w:val="28"/>
        </w:rPr>
        <w:tab/>
      </w:r>
      <w:r w:rsidRPr="00E47727">
        <w:rPr>
          <w:sz w:val="28"/>
          <w:szCs w:val="28"/>
        </w:rPr>
        <w:tab/>
        <w:t>В.Л.Квурт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758672" w14:textId="77777777" w:rsidR="00524F08" w:rsidRDefault="00524F08">
      <w:r>
        <w:separator/>
      </w:r>
    </w:p>
  </w:endnote>
  <w:endnote w:type="continuationSeparator" w:id="0">
    <w:p w14:paraId="0631C8F9" w14:textId="77777777" w:rsidR="00524F08" w:rsidRDefault="00524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587771" w14:textId="77777777" w:rsidR="00524F08" w:rsidRDefault="00524F08">
      <w:r>
        <w:separator/>
      </w:r>
    </w:p>
  </w:footnote>
  <w:footnote w:type="continuationSeparator" w:id="0">
    <w:p w14:paraId="3418EC04" w14:textId="77777777" w:rsidR="00524F08" w:rsidRDefault="00524F0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24F08"/>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47727"/>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FA380-A336-4D02-A9DA-12C00D72B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1425</Words>
  <Characters>813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2024-04-04T12:54:00Z</dcterms:modified>
</cp:coreProperties>
</file>