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з розширенням житлового будинку   на земельній ділянці по вул.Симоненка,14 (к/н 4610160300:03:002:0095)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B0B4EB" w14:textId="77777777" w:rsidR="00612C92" w:rsidRPr="00612C92" w:rsidRDefault="00612C92" w:rsidP="00612C92">
      <w:pPr>
        <w:ind w:firstLine="720"/>
        <w:rPr>
          <w:sz w:val="28"/>
          <w:szCs w:val="28"/>
        </w:rPr>
      </w:pPr>
      <w:r w:rsidRPr="00612C9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Міськів Г.В., беручи до уваги  Витяг з Державного реєстру речових прав на нерухоме майно про реєстрацію права власності  (і.н.в. 21682903 від 15.05.2014),  Витяг про реєстрацію права власності на нерухоме майно (серія ССА №299680), виконком Винниківської міської ради –</w:t>
      </w:r>
    </w:p>
    <w:p w14:paraId="291957EB" w14:textId="77777777" w:rsidR="00612C92" w:rsidRPr="00612C92" w:rsidRDefault="00612C92" w:rsidP="00612C92">
      <w:pPr>
        <w:rPr>
          <w:sz w:val="28"/>
          <w:szCs w:val="28"/>
        </w:rPr>
      </w:pPr>
    </w:p>
    <w:p w14:paraId="4C4E885B" w14:textId="77777777" w:rsidR="00612C92" w:rsidRPr="00612C92" w:rsidRDefault="00612C92" w:rsidP="00612C92">
      <w:pPr>
        <w:jc w:val="center"/>
        <w:rPr>
          <w:sz w:val="28"/>
          <w:szCs w:val="28"/>
        </w:rPr>
      </w:pPr>
      <w:bookmarkStart w:id="1" w:name="_GoBack"/>
      <w:bookmarkEnd w:id="1"/>
      <w:r w:rsidRPr="00612C92">
        <w:rPr>
          <w:sz w:val="28"/>
          <w:szCs w:val="28"/>
        </w:rPr>
        <w:t>ВИРІШИВ:</w:t>
      </w:r>
    </w:p>
    <w:p w14:paraId="7BD1F32B" w14:textId="77777777" w:rsidR="00612C92" w:rsidRPr="00612C92" w:rsidRDefault="00612C92" w:rsidP="00612C92">
      <w:pPr>
        <w:rPr>
          <w:sz w:val="28"/>
          <w:szCs w:val="28"/>
        </w:rPr>
      </w:pPr>
    </w:p>
    <w:p w14:paraId="406AB48E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1.</w:t>
      </w:r>
      <w:r w:rsidRPr="00612C92">
        <w:rPr>
          <w:sz w:val="28"/>
          <w:szCs w:val="28"/>
        </w:rPr>
        <w:tab/>
        <w:t>Видати гр. Міськів Галині Володимирівні  будівельний паспорт забудови земельної ділянки на проектування та реконструкцію з розширенням житлового  будинку на земельній ділянці по вул. Симоненка,14  (к/н 4610160300:03:002:0095) у м.Винники.</w:t>
      </w:r>
    </w:p>
    <w:p w14:paraId="589D6FD8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2.</w:t>
      </w:r>
      <w:r w:rsidRPr="00612C92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з розширенням </w:t>
      </w:r>
      <w:r w:rsidRPr="00612C92">
        <w:rPr>
          <w:sz w:val="28"/>
          <w:szCs w:val="28"/>
        </w:rPr>
        <w:lastRenderedPageBreak/>
        <w:t>житлового  будинку на земельній ділянці по вул. Симоненка,14  (к/н 4610160300:03:002:0095) у м.Винники.</w:t>
      </w:r>
    </w:p>
    <w:p w14:paraId="2AD89D84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3.</w:t>
      </w:r>
      <w:r w:rsidRPr="00612C92">
        <w:rPr>
          <w:sz w:val="28"/>
          <w:szCs w:val="28"/>
        </w:rPr>
        <w:tab/>
        <w:t>Зобов’язати гр. Міськів Г.В.:</w:t>
      </w:r>
    </w:p>
    <w:p w14:paraId="531FA7F2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3.1.</w:t>
      </w:r>
      <w:r w:rsidRPr="00612C9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07AC456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3.2.</w:t>
      </w:r>
      <w:r w:rsidRPr="00612C9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0CACD6B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3.3.</w:t>
      </w:r>
      <w:r w:rsidRPr="00612C92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F3741DC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3.4.</w:t>
      </w:r>
      <w:r w:rsidRPr="00612C9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5E67EE9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3.5.</w:t>
      </w:r>
      <w:r w:rsidRPr="00612C9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69F5DAC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3.6.</w:t>
      </w:r>
      <w:r w:rsidRPr="00612C92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AD9960E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4.</w:t>
      </w:r>
      <w:r w:rsidRPr="00612C92">
        <w:rPr>
          <w:sz w:val="28"/>
          <w:szCs w:val="28"/>
        </w:rPr>
        <w:tab/>
        <w:t>Роз’яснити гр. Міськів Г.В., що будівельні роботи можна розпочинати тільки після отримання відповідних дозволів, згідно державних норм та правил.</w:t>
      </w:r>
    </w:p>
    <w:p w14:paraId="685E799D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5.</w:t>
      </w:r>
      <w:r w:rsidRPr="00612C9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B6C76C5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6.</w:t>
      </w:r>
      <w:r w:rsidRPr="00612C9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B152B45" w14:textId="77777777" w:rsidR="00612C92" w:rsidRPr="00612C92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7.</w:t>
      </w:r>
      <w:r w:rsidRPr="00612C9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629EFC0" w14:textId="77777777" w:rsidR="00612C92" w:rsidRPr="00612C92" w:rsidRDefault="00612C92" w:rsidP="00612C92">
      <w:pPr>
        <w:rPr>
          <w:sz w:val="28"/>
          <w:szCs w:val="28"/>
        </w:rPr>
      </w:pPr>
    </w:p>
    <w:p w14:paraId="21DF71FE" w14:textId="77777777" w:rsidR="00612C92" w:rsidRPr="00612C92" w:rsidRDefault="00612C92" w:rsidP="00612C92">
      <w:pPr>
        <w:rPr>
          <w:sz w:val="28"/>
          <w:szCs w:val="28"/>
        </w:rPr>
      </w:pPr>
    </w:p>
    <w:p w14:paraId="1424DD91" w14:textId="77777777" w:rsidR="00612C92" w:rsidRPr="00612C92" w:rsidRDefault="00612C92" w:rsidP="00612C92">
      <w:pPr>
        <w:rPr>
          <w:sz w:val="28"/>
          <w:szCs w:val="28"/>
        </w:rPr>
      </w:pPr>
    </w:p>
    <w:p w14:paraId="01C471E0" w14:textId="6554B14E" w:rsidR="00213958" w:rsidRPr="006F2805" w:rsidRDefault="00612C92" w:rsidP="00612C92">
      <w:pPr>
        <w:rPr>
          <w:sz w:val="28"/>
          <w:szCs w:val="28"/>
        </w:rPr>
      </w:pPr>
      <w:r w:rsidRPr="00612C92">
        <w:rPr>
          <w:sz w:val="28"/>
          <w:szCs w:val="28"/>
        </w:rPr>
        <w:t>Міський  голова</w:t>
      </w:r>
      <w:r w:rsidRPr="00612C92">
        <w:rPr>
          <w:sz w:val="28"/>
          <w:szCs w:val="28"/>
        </w:rPr>
        <w:tab/>
      </w:r>
      <w:r w:rsidRPr="00612C92">
        <w:rPr>
          <w:sz w:val="28"/>
          <w:szCs w:val="28"/>
        </w:rPr>
        <w:tab/>
      </w:r>
      <w:r w:rsidRPr="00612C92">
        <w:rPr>
          <w:sz w:val="28"/>
          <w:szCs w:val="28"/>
        </w:rPr>
        <w:tab/>
      </w:r>
      <w:r w:rsidRPr="00612C92">
        <w:rPr>
          <w:sz w:val="28"/>
          <w:szCs w:val="28"/>
        </w:rPr>
        <w:tab/>
      </w:r>
      <w:r w:rsidRPr="00612C92">
        <w:rPr>
          <w:sz w:val="28"/>
          <w:szCs w:val="28"/>
        </w:rPr>
        <w:tab/>
      </w:r>
      <w:r w:rsidRPr="00612C92">
        <w:rPr>
          <w:sz w:val="28"/>
          <w:szCs w:val="28"/>
        </w:rPr>
        <w:tab/>
      </w:r>
      <w:r w:rsidRPr="00612C92">
        <w:rPr>
          <w:sz w:val="28"/>
          <w:szCs w:val="28"/>
        </w:rPr>
        <w:tab/>
      </w:r>
      <w:r w:rsidRPr="00612C92">
        <w:rPr>
          <w:sz w:val="28"/>
          <w:szCs w:val="28"/>
        </w:rPr>
        <w:tab/>
        <w:t>В.Л.Квурт</w:t>
      </w:r>
      <w:r w:rsidRPr="00612C92">
        <w:rPr>
          <w:sz w:val="28"/>
          <w:szCs w:val="28"/>
        </w:rPr>
        <w:tab/>
      </w:r>
      <w:r w:rsidRPr="00612C9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7600A" w14:textId="77777777" w:rsidR="00E92425" w:rsidRDefault="00E92425">
      <w:r>
        <w:separator/>
      </w:r>
    </w:p>
  </w:endnote>
  <w:endnote w:type="continuationSeparator" w:id="0">
    <w:p w14:paraId="3C6355B1" w14:textId="77777777" w:rsidR="00E92425" w:rsidRDefault="00E92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263F9" w14:textId="77777777" w:rsidR="00E92425" w:rsidRDefault="00E92425">
      <w:r>
        <w:separator/>
      </w:r>
    </w:p>
  </w:footnote>
  <w:footnote w:type="continuationSeparator" w:id="0">
    <w:p w14:paraId="6E445DCA" w14:textId="77777777" w:rsidR="00E92425" w:rsidRDefault="00E92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2C92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2425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D74B-E91E-4E9A-B5EE-C4FDEEE12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2253</Words>
  <Characters>1285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2024-04-04T13:07:00Z</dcterms:modified>
</cp:coreProperties>
</file>