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20.10.2017р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323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з розширенням житлового будинку   на земельній ділянці по вул.Івасюка,11 (к/н 4610160300:01:001:0073)</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05A78F8" w14:textId="77777777" w:rsidR="00A22208" w:rsidRPr="00A22208" w:rsidRDefault="00A22208" w:rsidP="00A22208">
      <w:pPr>
        <w:ind w:firstLine="720"/>
        <w:rPr>
          <w:sz w:val="28"/>
          <w:szCs w:val="28"/>
        </w:rPr>
      </w:pPr>
      <w:r w:rsidRPr="00A22208">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30.06.2017р. №188, розглянувши заяву гр. Кісіля М.І. та Кісіль Г.В., беручи до уваги  Витяг з Державного реєстру речових прав на нерухоме майно про реєстрацію права власності  (і.н.в. 84343678 від 05.04.2017),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62658935 від 04.07.2016), виконком Винниківської міської ради –</w:t>
      </w:r>
    </w:p>
    <w:p w14:paraId="59DFB5EF" w14:textId="77777777" w:rsidR="00A22208" w:rsidRPr="00A22208" w:rsidRDefault="00A22208" w:rsidP="00A22208">
      <w:pPr>
        <w:rPr>
          <w:sz w:val="28"/>
          <w:szCs w:val="28"/>
        </w:rPr>
      </w:pPr>
    </w:p>
    <w:p w14:paraId="765364C4" w14:textId="77777777" w:rsidR="00A22208" w:rsidRPr="00A22208" w:rsidRDefault="00A22208" w:rsidP="00A22208">
      <w:pPr>
        <w:jc w:val="center"/>
        <w:rPr>
          <w:sz w:val="28"/>
          <w:szCs w:val="28"/>
        </w:rPr>
      </w:pPr>
      <w:bookmarkStart w:id="1" w:name="_GoBack"/>
      <w:bookmarkEnd w:id="1"/>
      <w:r w:rsidRPr="00A22208">
        <w:rPr>
          <w:sz w:val="28"/>
          <w:szCs w:val="28"/>
        </w:rPr>
        <w:t>ВИРІШИВ:</w:t>
      </w:r>
    </w:p>
    <w:p w14:paraId="784DB653" w14:textId="77777777" w:rsidR="00A22208" w:rsidRPr="00A22208" w:rsidRDefault="00A22208" w:rsidP="00A22208">
      <w:pPr>
        <w:rPr>
          <w:sz w:val="28"/>
          <w:szCs w:val="28"/>
        </w:rPr>
      </w:pPr>
    </w:p>
    <w:p w14:paraId="5858898F" w14:textId="77777777" w:rsidR="00A22208" w:rsidRPr="00A22208" w:rsidRDefault="00A22208" w:rsidP="00A22208">
      <w:pPr>
        <w:rPr>
          <w:sz w:val="28"/>
          <w:szCs w:val="28"/>
        </w:rPr>
      </w:pPr>
      <w:r w:rsidRPr="00A22208">
        <w:rPr>
          <w:sz w:val="28"/>
          <w:szCs w:val="28"/>
        </w:rPr>
        <w:t>1.</w:t>
      </w:r>
      <w:r w:rsidRPr="00A22208">
        <w:rPr>
          <w:sz w:val="28"/>
          <w:szCs w:val="28"/>
        </w:rPr>
        <w:tab/>
        <w:t>Видати гр. Кісілю Миколі Івановичу та Кісіль Галині Володимирівні   будівельний паспорт забудови земельної ділянки на проектування та реконструкцію з розширенням житлового  будинку на земельній ділянці по вул. Івасюка,11  (к/н 4610160300:01:001:0073) у м.Винники.</w:t>
      </w:r>
    </w:p>
    <w:p w14:paraId="57A21315" w14:textId="77777777" w:rsidR="00A22208" w:rsidRPr="00A22208" w:rsidRDefault="00A22208" w:rsidP="00A22208">
      <w:pPr>
        <w:rPr>
          <w:sz w:val="28"/>
          <w:szCs w:val="28"/>
        </w:rPr>
      </w:pPr>
      <w:r w:rsidRPr="00A22208">
        <w:rPr>
          <w:sz w:val="28"/>
          <w:szCs w:val="28"/>
        </w:rPr>
        <w:lastRenderedPageBreak/>
        <w:t>2.</w:t>
      </w:r>
      <w:r w:rsidRPr="00A22208">
        <w:rPr>
          <w:sz w:val="28"/>
          <w:szCs w:val="28"/>
        </w:rPr>
        <w:tab/>
        <w:t>Доручити відділу містобудування виконати будівельний паспорт забудови земельної ділянки на проектування та реконструкцію з розширенням житлового  будинку на земельній ділянці по вул. Івасюка,11  (к/н 4610160300:01:001:0073) у м.Винники.</w:t>
      </w:r>
    </w:p>
    <w:p w14:paraId="7FC2E830" w14:textId="77777777" w:rsidR="00A22208" w:rsidRPr="00A22208" w:rsidRDefault="00A22208" w:rsidP="00A22208">
      <w:pPr>
        <w:rPr>
          <w:sz w:val="28"/>
          <w:szCs w:val="28"/>
        </w:rPr>
      </w:pPr>
      <w:r w:rsidRPr="00A22208">
        <w:rPr>
          <w:sz w:val="28"/>
          <w:szCs w:val="28"/>
        </w:rPr>
        <w:t>3.</w:t>
      </w:r>
      <w:r w:rsidRPr="00A22208">
        <w:rPr>
          <w:sz w:val="28"/>
          <w:szCs w:val="28"/>
        </w:rPr>
        <w:tab/>
        <w:t>Зобов’язати гр. Кісіля М. І. та Кісіль Г. В.:</w:t>
      </w:r>
    </w:p>
    <w:p w14:paraId="7352784A" w14:textId="77777777" w:rsidR="00A22208" w:rsidRPr="00A22208" w:rsidRDefault="00A22208" w:rsidP="00A22208">
      <w:pPr>
        <w:rPr>
          <w:sz w:val="28"/>
          <w:szCs w:val="28"/>
        </w:rPr>
      </w:pPr>
      <w:r w:rsidRPr="00A22208">
        <w:rPr>
          <w:sz w:val="28"/>
          <w:szCs w:val="28"/>
        </w:rPr>
        <w:t>3.1.</w:t>
      </w:r>
      <w:r w:rsidRPr="00A22208">
        <w:rPr>
          <w:sz w:val="28"/>
          <w:szCs w:val="28"/>
        </w:rPr>
        <w:tab/>
        <w:t>Отримати у встановленому порядку технічні умови на інженерне забезпечення об’єкту містобудування.</w:t>
      </w:r>
    </w:p>
    <w:p w14:paraId="3DDD9CA7" w14:textId="77777777" w:rsidR="00A22208" w:rsidRPr="00A22208" w:rsidRDefault="00A22208" w:rsidP="00A22208">
      <w:pPr>
        <w:rPr>
          <w:sz w:val="28"/>
          <w:szCs w:val="28"/>
        </w:rPr>
      </w:pPr>
      <w:r w:rsidRPr="00A22208">
        <w:rPr>
          <w:sz w:val="28"/>
          <w:szCs w:val="28"/>
        </w:rPr>
        <w:t>3.2.</w:t>
      </w:r>
      <w:r w:rsidRPr="00A22208">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79CF908D" w14:textId="77777777" w:rsidR="00A22208" w:rsidRPr="00A22208" w:rsidRDefault="00A22208" w:rsidP="00A22208">
      <w:pPr>
        <w:rPr>
          <w:sz w:val="28"/>
          <w:szCs w:val="28"/>
        </w:rPr>
      </w:pPr>
      <w:r w:rsidRPr="00A22208">
        <w:rPr>
          <w:sz w:val="28"/>
          <w:szCs w:val="28"/>
        </w:rPr>
        <w:t>3.3.</w:t>
      </w:r>
      <w:r w:rsidRPr="00A22208">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2AE961EB" w14:textId="77777777" w:rsidR="00A22208" w:rsidRPr="00A22208" w:rsidRDefault="00A22208" w:rsidP="00A22208">
      <w:pPr>
        <w:rPr>
          <w:sz w:val="28"/>
          <w:szCs w:val="28"/>
        </w:rPr>
      </w:pPr>
      <w:r w:rsidRPr="00A22208">
        <w:rPr>
          <w:sz w:val="28"/>
          <w:szCs w:val="28"/>
        </w:rPr>
        <w:t>3.4.</w:t>
      </w:r>
      <w:r w:rsidRPr="00A22208">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65E2F0A" w14:textId="77777777" w:rsidR="00A22208" w:rsidRPr="00A22208" w:rsidRDefault="00A22208" w:rsidP="00A22208">
      <w:pPr>
        <w:rPr>
          <w:sz w:val="28"/>
          <w:szCs w:val="28"/>
        </w:rPr>
      </w:pPr>
      <w:r w:rsidRPr="00A22208">
        <w:rPr>
          <w:sz w:val="28"/>
          <w:szCs w:val="28"/>
        </w:rPr>
        <w:t>3.5.</w:t>
      </w:r>
      <w:r w:rsidRPr="00A22208">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763F7516" w14:textId="77777777" w:rsidR="00A22208" w:rsidRPr="00A22208" w:rsidRDefault="00A22208" w:rsidP="00A22208">
      <w:pPr>
        <w:rPr>
          <w:sz w:val="28"/>
          <w:szCs w:val="28"/>
        </w:rPr>
      </w:pPr>
      <w:r w:rsidRPr="00A22208">
        <w:rPr>
          <w:sz w:val="28"/>
          <w:szCs w:val="28"/>
        </w:rPr>
        <w:t>3.6.</w:t>
      </w:r>
      <w:r w:rsidRPr="00A22208">
        <w:rPr>
          <w:sz w:val="28"/>
          <w:szCs w:val="28"/>
        </w:rPr>
        <w:tab/>
        <w:t xml:space="preserve">Після завершення будівельних робіт з реконструкції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B7BC0C1" w14:textId="77777777" w:rsidR="00A22208" w:rsidRPr="00A22208" w:rsidRDefault="00A22208" w:rsidP="00A22208">
      <w:pPr>
        <w:rPr>
          <w:sz w:val="28"/>
          <w:szCs w:val="28"/>
        </w:rPr>
      </w:pPr>
      <w:r w:rsidRPr="00A22208">
        <w:rPr>
          <w:sz w:val="28"/>
          <w:szCs w:val="28"/>
        </w:rPr>
        <w:t>4.</w:t>
      </w:r>
      <w:r w:rsidRPr="00A22208">
        <w:rPr>
          <w:sz w:val="28"/>
          <w:szCs w:val="28"/>
        </w:rPr>
        <w:tab/>
        <w:t>Роз’яснити гр. Кісілю М. І. та Кісіль Г. В., що будівельні роботи можна розпочинати тільки після отримання відповідних дозволів, згідно державних норм та правил.</w:t>
      </w:r>
    </w:p>
    <w:p w14:paraId="559E9E61" w14:textId="77777777" w:rsidR="00A22208" w:rsidRPr="00A22208" w:rsidRDefault="00A22208" w:rsidP="00A22208">
      <w:pPr>
        <w:rPr>
          <w:sz w:val="28"/>
          <w:szCs w:val="28"/>
        </w:rPr>
      </w:pPr>
      <w:r w:rsidRPr="00A22208">
        <w:rPr>
          <w:sz w:val="28"/>
          <w:szCs w:val="28"/>
        </w:rPr>
        <w:t>5.</w:t>
      </w:r>
      <w:r w:rsidRPr="00A22208">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412EC93A" w14:textId="77777777" w:rsidR="00A22208" w:rsidRPr="00A22208" w:rsidRDefault="00A22208" w:rsidP="00A22208">
      <w:pPr>
        <w:rPr>
          <w:sz w:val="28"/>
          <w:szCs w:val="28"/>
        </w:rPr>
      </w:pPr>
      <w:r w:rsidRPr="00A22208">
        <w:rPr>
          <w:sz w:val="28"/>
          <w:szCs w:val="28"/>
        </w:rPr>
        <w:t>6.</w:t>
      </w:r>
      <w:r w:rsidRPr="00A22208">
        <w:rPr>
          <w:sz w:val="28"/>
          <w:szCs w:val="28"/>
        </w:rPr>
        <w:tab/>
        <w:t>Прийняття в експлуатацію об’єкту містобудування без проведення комплексного благоустрою території забороняється.</w:t>
      </w:r>
    </w:p>
    <w:p w14:paraId="3AEA95AE" w14:textId="77777777" w:rsidR="00A22208" w:rsidRPr="00A22208" w:rsidRDefault="00A22208" w:rsidP="00A22208">
      <w:pPr>
        <w:rPr>
          <w:sz w:val="28"/>
          <w:szCs w:val="28"/>
        </w:rPr>
      </w:pPr>
      <w:r w:rsidRPr="00A22208">
        <w:rPr>
          <w:sz w:val="28"/>
          <w:szCs w:val="28"/>
        </w:rPr>
        <w:t>7.</w:t>
      </w:r>
      <w:r w:rsidRPr="00A22208">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47D055B" w14:textId="77777777" w:rsidR="00A22208" w:rsidRPr="00A22208" w:rsidRDefault="00A22208" w:rsidP="00A22208">
      <w:pPr>
        <w:rPr>
          <w:sz w:val="28"/>
          <w:szCs w:val="28"/>
        </w:rPr>
      </w:pPr>
    </w:p>
    <w:p w14:paraId="5B436965" w14:textId="77777777" w:rsidR="00A22208" w:rsidRPr="00A22208" w:rsidRDefault="00A22208" w:rsidP="00A22208">
      <w:pPr>
        <w:rPr>
          <w:sz w:val="28"/>
          <w:szCs w:val="28"/>
        </w:rPr>
      </w:pPr>
    </w:p>
    <w:p w14:paraId="442F32C4" w14:textId="77777777" w:rsidR="00A22208" w:rsidRPr="00A22208" w:rsidRDefault="00A22208" w:rsidP="00A22208">
      <w:pPr>
        <w:rPr>
          <w:sz w:val="28"/>
          <w:szCs w:val="28"/>
        </w:rPr>
      </w:pPr>
    </w:p>
    <w:p w14:paraId="01C471E0" w14:textId="61BB5255" w:rsidR="00213958" w:rsidRPr="006F2805" w:rsidRDefault="00A22208" w:rsidP="00A22208">
      <w:pPr>
        <w:rPr>
          <w:sz w:val="28"/>
          <w:szCs w:val="28"/>
        </w:rPr>
      </w:pPr>
      <w:r w:rsidRPr="00A22208">
        <w:rPr>
          <w:sz w:val="28"/>
          <w:szCs w:val="28"/>
        </w:rPr>
        <w:t>Міський  голова</w:t>
      </w:r>
      <w:r w:rsidRPr="00A22208">
        <w:rPr>
          <w:sz w:val="28"/>
          <w:szCs w:val="28"/>
        </w:rPr>
        <w:tab/>
      </w:r>
      <w:r w:rsidRPr="00A22208">
        <w:rPr>
          <w:sz w:val="28"/>
          <w:szCs w:val="28"/>
        </w:rPr>
        <w:tab/>
      </w:r>
      <w:r w:rsidRPr="00A22208">
        <w:rPr>
          <w:sz w:val="28"/>
          <w:szCs w:val="28"/>
        </w:rPr>
        <w:tab/>
      </w:r>
      <w:r w:rsidRPr="00A22208">
        <w:rPr>
          <w:sz w:val="28"/>
          <w:szCs w:val="28"/>
        </w:rPr>
        <w:tab/>
      </w:r>
      <w:r w:rsidRPr="00A22208">
        <w:rPr>
          <w:sz w:val="28"/>
          <w:szCs w:val="28"/>
        </w:rPr>
        <w:tab/>
      </w:r>
      <w:r w:rsidRPr="00A22208">
        <w:rPr>
          <w:sz w:val="28"/>
          <w:szCs w:val="28"/>
        </w:rPr>
        <w:tab/>
      </w:r>
      <w:r w:rsidRPr="00A22208">
        <w:rPr>
          <w:sz w:val="28"/>
          <w:szCs w:val="28"/>
        </w:rPr>
        <w:tab/>
      </w:r>
      <w:r w:rsidRPr="00A22208">
        <w:rPr>
          <w:sz w:val="28"/>
          <w:szCs w:val="28"/>
        </w:rPr>
        <w:tab/>
        <w:t>В.Л.Квурт</w:t>
      </w:r>
      <w:r w:rsidRPr="00A22208">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9368B" w14:textId="77777777" w:rsidR="00FA6784" w:rsidRDefault="00FA6784">
      <w:r>
        <w:separator/>
      </w:r>
    </w:p>
  </w:endnote>
  <w:endnote w:type="continuationSeparator" w:id="0">
    <w:p w14:paraId="015335F6" w14:textId="77777777" w:rsidR="00FA6784" w:rsidRDefault="00FA6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DAA80" w14:textId="77777777" w:rsidR="00FA6784" w:rsidRDefault="00FA6784">
      <w:r>
        <w:separator/>
      </w:r>
    </w:p>
  </w:footnote>
  <w:footnote w:type="continuationSeparator" w:id="0">
    <w:p w14:paraId="2A47EF67" w14:textId="77777777" w:rsidR="00FA6784" w:rsidRDefault="00FA67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22208"/>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A6784"/>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6B622-7788-440B-8E41-54BAB2E98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2419</Words>
  <Characters>1379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2024-04-04T13:11:00Z</dcterms:modified>
</cp:coreProperties>
</file>