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 багатоквартирного  житлового будинку   з вбудованими торговими   приміщеннями ( секція №6 згідно генплану)  по  вул.Кільцевій ,12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FE1B7F" w14:textId="77777777" w:rsidR="00A8772A" w:rsidRPr="00A8772A" w:rsidRDefault="00A8772A" w:rsidP="00A8772A">
      <w:pPr>
        <w:ind w:firstLine="720"/>
        <w:rPr>
          <w:sz w:val="28"/>
          <w:szCs w:val="28"/>
        </w:rPr>
      </w:pPr>
      <w:r w:rsidRPr="00A8772A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№602 від 17.11.2016р. «Про внесення змін до рішення Винниківської міської ради №424 від 15.07.2016 року", розглянувши заяву директора ЖБК «Гарантія-1», беручи до уваги декларацію про початок виконання будівельних робіт  від 03.03.2016р., виконком  Винниківської  міської  ради </w:t>
      </w:r>
    </w:p>
    <w:p w14:paraId="5671B5FF" w14:textId="77777777" w:rsidR="00A8772A" w:rsidRPr="00A8772A" w:rsidRDefault="00A8772A" w:rsidP="00A8772A">
      <w:pPr>
        <w:rPr>
          <w:sz w:val="28"/>
          <w:szCs w:val="28"/>
        </w:rPr>
      </w:pPr>
    </w:p>
    <w:p w14:paraId="635FCFD3" w14:textId="25938CBD" w:rsidR="00A8772A" w:rsidRDefault="00A8772A" w:rsidP="00A8772A">
      <w:pPr>
        <w:jc w:val="center"/>
        <w:rPr>
          <w:sz w:val="28"/>
          <w:szCs w:val="28"/>
        </w:rPr>
      </w:pPr>
      <w:r w:rsidRPr="00A8772A">
        <w:rPr>
          <w:sz w:val="28"/>
          <w:szCs w:val="28"/>
        </w:rPr>
        <w:t>ВИРІШИВ:</w:t>
      </w:r>
    </w:p>
    <w:p w14:paraId="288B0880" w14:textId="77777777" w:rsidR="00A8772A" w:rsidRPr="00A8772A" w:rsidRDefault="00A8772A" w:rsidP="00A8772A">
      <w:pPr>
        <w:jc w:val="center"/>
        <w:rPr>
          <w:sz w:val="28"/>
          <w:szCs w:val="28"/>
        </w:rPr>
      </w:pPr>
      <w:bookmarkStart w:id="1" w:name="_GoBack"/>
      <w:bookmarkEnd w:id="1"/>
    </w:p>
    <w:p w14:paraId="6DB4C9D6" w14:textId="77777777" w:rsidR="00A8772A" w:rsidRPr="00A8772A" w:rsidRDefault="00A8772A" w:rsidP="00A8772A">
      <w:pPr>
        <w:rPr>
          <w:sz w:val="28"/>
          <w:szCs w:val="28"/>
        </w:rPr>
      </w:pPr>
      <w:r w:rsidRPr="00A8772A">
        <w:rPr>
          <w:sz w:val="28"/>
          <w:szCs w:val="28"/>
        </w:rPr>
        <w:t>1.</w:t>
      </w:r>
      <w:r w:rsidRPr="00A8772A">
        <w:rPr>
          <w:sz w:val="28"/>
          <w:szCs w:val="28"/>
        </w:rPr>
        <w:tab/>
        <w:t>Затвердити Розрахунок розміру пайової участі при здійсненні будівництва  багатоквартирного житлового будинку  по  вул.Кільцевій ,12 у м.Винники (к/н 4610160300:04:003:0007)   в розмірі  - 392832 грн 78коп.</w:t>
      </w:r>
    </w:p>
    <w:p w14:paraId="4BAFFE11" w14:textId="77777777" w:rsidR="00A8772A" w:rsidRPr="00A8772A" w:rsidRDefault="00A8772A" w:rsidP="00A8772A">
      <w:pPr>
        <w:rPr>
          <w:sz w:val="28"/>
          <w:szCs w:val="28"/>
        </w:rPr>
      </w:pPr>
      <w:r w:rsidRPr="00A8772A">
        <w:rPr>
          <w:sz w:val="28"/>
          <w:szCs w:val="28"/>
        </w:rPr>
        <w:t>2.</w:t>
      </w:r>
      <w:r w:rsidRPr="00A8772A">
        <w:rPr>
          <w:sz w:val="28"/>
          <w:szCs w:val="28"/>
        </w:rPr>
        <w:tab/>
        <w:t xml:space="preserve">Директору ЖБК «Гарантія-1» </w:t>
      </w:r>
    </w:p>
    <w:p w14:paraId="39B2BE99" w14:textId="77777777" w:rsidR="00A8772A" w:rsidRPr="00A8772A" w:rsidRDefault="00A8772A" w:rsidP="00A8772A">
      <w:pPr>
        <w:rPr>
          <w:sz w:val="28"/>
          <w:szCs w:val="28"/>
        </w:rPr>
      </w:pPr>
      <w:r w:rsidRPr="00A8772A">
        <w:rPr>
          <w:sz w:val="28"/>
          <w:szCs w:val="28"/>
        </w:rPr>
        <w:t>2.1.</w:t>
      </w:r>
      <w:r w:rsidRPr="00A8772A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1946C70E" w14:textId="77777777" w:rsidR="00A8772A" w:rsidRPr="00A8772A" w:rsidRDefault="00A8772A" w:rsidP="00A8772A">
      <w:pPr>
        <w:rPr>
          <w:sz w:val="28"/>
          <w:szCs w:val="28"/>
        </w:rPr>
      </w:pPr>
      <w:r w:rsidRPr="00A8772A">
        <w:rPr>
          <w:sz w:val="28"/>
          <w:szCs w:val="28"/>
        </w:rPr>
        <w:t>2.2.</w:t>
      </w:r>
      <w:r w:rsidRPr="00A8772A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4B4F24E6" w14:textId="77777777" w:rsidR="00A8772A" w:rsidRPr="00A8772A" w:rsidRDefault="00A8772A" w:rsidP="00A8772A">
      <w:pPr>
        <w:rPr>
          <w:sz w:val="28"/>
          <w:szCs w:val="28"/>
        </w:rPr>
      </w:pPr>
      <w:r w:rsidRPr="00A8772A">
        <w:rPr>
          <w:sz w:val="28"/>
          <w:szCs w:val="28"/>
        </w:rPr>
        <w:lastRenderedPageBreak/>
        <w:t>2.3       Затвердити сплату розміру пайового внеску трьома рівними платежами протягом  трьох місяців.</w:t>
      </w:r>
    </w:p>
    <w:p w14:paraId="364769F7" w14:textId="77777777" w:rsidR="00A8772A" w:rsidRPr="00A8772A" w:rsidRDefault="00A8772A" w:rsidP="00A8772A">
      <w:pPr>
        <w:rPr>
          <w:sz w:val="28"/>
          <w:szCs w:val="28"/>
        </w:rPr>
      </w:pPr>
      <w:r w:rsidRPr="00A8772A">
        <w:rPr>
          <w:sz w:val="28"/>
          <w:szCs w:val="28"/>
        </w:rPr>
        <w:t>3.        Визнати рішення Виконкому Винниківської міської ради №19 від 20 січня 2017 р. що втратило чинність.</w:t>
      </w:r>
    </w:p>
    <w:p w14:paraId="6CB8FD79" w14:textId="77777777" w:rsidR="00A8772A" w:rsidRPr="00A8772A" w:rsidRDefault="00A8772A" w:rsidP="00A8772A">
      <w:pPr>
        <w:rPr>
          <w:sz w:val="28"/>
          <w:szCs w:val="28"/>
        </w:rPr>
      </w:pPr>
      <w:r w:rsidRPr="00A8772A">
        <w:rPr>
          <w:sz w:val="28"/>
          <w:szCs w:val="28"/>
        </w:rPr>
        <w:t>4.</w:t>
      </w:r>
      <w:r w:rsidRPr="00A8772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FE0F582" w14:textId="77777777" w:rsidR="00A8772A" w:rsidRPr="00A8772A" w:rsidRDefault="00A8772A" w:rsidP="00A8772A">
      <w:pPr>
        <w:rPr>
          <w:sz w:val="28"/>
          <w:szCs w:val="28"/>
        </w:rPr>
      </w:pPr>
    </w:p>
    <w:p w14:paraId="44373B17" w14:textId="77777777" w:rsidR="00A8772A" w:rsidRPr="00A8772A" w:rsidRDefault="00A8772A" w:rsidP="00A8772A">
      <w:pPr>
        <w:rPr>
          <w:sz w:val="28"/>
          <w:szCs w:val="28"/>
        </w:rPr>
      </w:pPr>
    </w:p>
    <w:p w14:paraId="15E2CA68" w14:textId="77777777" w:rsidR="00A8772A" w:rsidRPr="00A8772A" w:rsidRDefault="00A8772A" w:rsidP="00A8772A">
      <w:pPr>
        <w:rPr>
          <w:sz w:val="28"/>
          <w:szCs w:val="28"/>
        </w:rPr>
      </w:pPr>
      <w:r w:rsidRPr="00A8772A">
        <w:rPr>
          <w:sz w:val="28"/>
          <w:szCs w:val="28"/>
        </w:rPr>
        <w:t>В.о.міського  голови</w:t>
      </w:r>
      <w:r w:rsidRPr="00A8772A">
        <w:rPr>
          <w:sz w:val="28"/>
          <w:szCs w:val="28"/>
        </w:rPr>
        <w:tab/>
      </w:r>
      <w:r w:rsidRPr="00A8772A">
        <w:rPr>
          <w:sz w:val="28"/>
          <w:szCs w:val="28"/>
        </w:rPr>
        <w:tab/>
      </w:r>
      <w:r w:rsidRPr="00A8772A">
        <w:rPr>
          <w:sz w:val="28"/>
          <w:szCs w:val="28"/>
        </w:rPr>
        <w:tab/>
      </w:r>
      <w:r w:rsidRPr="00A8772A">
        <w:rPr>
          <w:sz w:val="28"/>
          <w:szCs w:val="28"/>
        </w:rPr>
        <w:tab/>
      </w:r>
      <w:r w:rsidRPr="00A8772A">
        <w:rPr>
          <w:sz w:val="28"/>
          <w:szCs w:val="28"/>
        </w:rPr>
        <w:tab/>
        <w:t xml:space="preserve">                      М.Я. Мамут</w:t>
      </w:r>
      <w:r w:rsidRPr="00A8772A">
        <w:rPr>
          <w:sz w:val="28"/>
          <w:szCs w:val="28"/>
        </w:rPr>
        <w:tab/>
      </w:r>
      <w:r w:rsidRPr="00A8772A">
        <w:rPr>
          <w:sz w:val="28"/>
          <w:szCs w:val="28"/>
        </w:rPr>
        <w:tab/>
      </w:r>
    </w:p>
    <w:p w14:paraId="387BC495" w14:textId="77777777" w:rsidR="00A8772A" w:rsidRPr="00A8772A" w:rsidRDefault="00A8772A" w:rsidP="00A8772A">
      <w:pPr>
        <w:rPr>
          <w:sz w:val="28"/>
          <w:szCs w:val="28"/>
        </w:rPr>
      </w:pPr>
    </w:p>
    <w:p w14:paraId="01C471E0" w14:textId="7F3168EF" w:rsidR="00213958" w:rsidRPr="006F2805" w:rsidRDefault="00A8772A" w:rsidP="00A8772A">
      <w:pPr>
        <w:rPr>
          <w:sz w:val="28"/>
          <w:szCs w:val="28"/>
        </w:rPr>
      </w:pPr>
      <w:r w:rsidRPr="00A8772A">
        <w:rPr>
          <w:sz w:val="28"/>
          <w:szCs w:val="28"/>
        </w:rPr>
        <w:t xml:space="preserve">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6FB68E" w14:textId="77777777" w:rsidR="0096061B" w:rsidRDefault="0096061B">
      <w:r>
        <w:separator/>
      </w:r>
    </w:p>
  </w:endnote>
  <w:endnote w:type="continuationSeparator" w:id="0">
    <w:p w14:paraId="18DEC5E0" w14:textId="77777777" w:rsidR="0096061B" w:rsidRDefault="00960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9B1725" w14:textId="77777777" w:rsidR="0096061B" w:rsidRDefault="0096061B">
      <w:r>
        <w:separator/>
      </w:r>
    </w:p>
  </w:footnote>
  <w:footnote w:type="continuationSeparator" w:id="0">
    <w:p w14:paraId="42EE8B88" w14:textId="77777777" w:rsidR="0096061B" w:rsidRDefault="009606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061B"/>
    <w:rsid w:val="009917ED"/>
    <w:rsid w:val="009B3FB6"/>
    <w:rsid w:val="00A02423"/>
    <w:rsid w:val="00A20109"/>
    <w:rsid w:val="00A769F3"/>
    <w:rsid w:val="00A84DA2"/>
    <w:rsid w:val="00A87585"/>
    <w:rsid w:val="00A8772A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8BCC9-7EB5-46F4-8EC2-96F079406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1387</Words>
  <Characters>791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2024-04-09T10:42:00Z</dcterms:modified>
</cp:coreProperties>
</file>