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будівлі СШ №47 з   проведенням гідроізоляції фундаменту,   вентиляції та утеплення горища по  вул. Галицька, 54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947D62" w14:textId="77777777" w:rsidR="00E335BF" w:rsidRPr="00E335BF" w:rsidRDefault="00E335BF" w:rsidP="00E335BF">
      <w:pPr>
        <w:ind w:firstLine="720"/>
        <w:rPr>
          <w:sz w:val="28"/>
          <w:szCs w:val="28"/>
        </w:rPr>
      </w:pPr>
      <w:r w:rsidRPr="00E335BF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829 від 16 березня 2017 р. ”Про внесення змін до бюджету м. Винники на 2017 рік» , виконавчий комітет Винниківської міської ради </w:t>
      </w:r>
    </w:p>
    <w:p w14:paraId="439BAB9B" w14:textId="77777777" w:rsidR="00E335BF" w:rsidRDefault="00E335BF" w:rsidP="00E335BF">
      <w:pPr>
        <w:rPr>
          <w:sz w:val="28"/>
          <w:szCs w:val="28"/>
        </w:rPr>
      </w:pPr>
      <w:r w:rsidRPr="00E335BF">
        <w:rPr>
          <w:sz w:val="28"/>
          <w:szCs w:val="28"/>
        </w:rPr>
        <w:t xml:space="preserve">                                                             </w:t>
      </w:r>
    </w:p>
    <w:p w14:paraId="5A9AD777" w14:textId="46132FB3" w:rsidR="00E335BF" w:rsidRDefault="00E335BF" w:rsidP="00E335BF">
      <w:pPr>
        <w:jc w:val="center"/>
        <w:rPr>
          <w:sz w:val="28"/>
          <w:szCs w:val="28"/>
        </w:rPr>
      </w:pPr>
      <w:r w:rsidRPr="00E335BF">
        <w:rPr>
          <w:sz w:val="28"/>
          <w:szCs w:val="28"/>
        </w:rPr>
        <w:t>В И Р І Ш И В:</w:t>
      </w:r>
    </w:p>
    <w:p w14:paraId="6919D06C" w14:textId="77777777" w:rsidR="00E335BF" w:rsidRPr="00E335BF" w:rsidRDefault="00E335BF" w:rsidP="00E335BF">
      <w:pPr>
        <w:jc w:val="center"/>
        <w:rPr>
          <w:sz w:val="28"/>
          <w:szCs w:val="28"/>
        </w:rPr>
      </w:pPr>
      <w:bookmarkStart w:id="1" w:name="_GoBack"/>
      <w:bookmarkEnd w:id="1"/>
    </w:p>
    <w:p w14:paraId="0148D949" w14:textId="77777777" w:rsidR="00E335BF" w:rsidRPr="00E335BF" w:rsidRDefault="00E335BF" w:rsidP="00E335BF">
      <w:pPr>
        <w:rPr>
          <w:sz w:val="28"/>
          <w:szCs w:val="28"/>
        </w:rPr>
      </w:pPr>
      <w:r w:rsidRPr="00E335BF">
        <w:rPr>
          <w:sz w:val="28"/>
          <w:szCs w:val="28"/>
        </w:rPr>
        <w:t>1.Затвердити робочий  проект «Капітальний ремонт будівлі СШ № 47 з проведенням гідроізоляції фундаменту, вентиляції та утеплення горища по вул. Галицька, 54 в м. Винники».</w:t>
      </w:r>
    </w:p>
    <w:p w14:paraId="62C46BF5" w14:textId="77777777" w:rsidR="00E335BF" w:rsidRPr="00E335BF" w:rsidRDefault="00E335BF" w:rsidP="00E335BF">
      <w:pPr>
        <w:rPr>
          <w:sz w:val="28"/>
          <w:szCs w:val="28"/>
        </w:rPr>
      </w:pPr>
    </w:p>
    <w:p w14:paraId="246E76D0" w14:textId="77777777" w:rsidR="00E335BF" w:rsidRPr="00E335BF" w:rsidRDefault="00E335BF" w:rsidP="00E335BF">
      <w:pPr>
        <w:rPr>
          <w:sz w:val="28"/>
          <w:szCs w:val="28"/>
        </w:rPr>
      </w:pPr>
      <w:r w:rsidRPr="00E335BF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D0E294" w14:textId="77777777" w:rsidR="00E335BF" w:rsidRPr="00E335BF" w:rsidRDefault="00E335BF" w:rsidP="00E335BF">
      <w:pPr>
        <w:rPr>
          <w:sz w:val="28"/>
          <w:szCs w:val="28"/>
        </w:rPr>
      </w:pPr>
    </w:p>
    <w:p w14:paraId="34911983" w14:textId="77777777" w:rsidR="00E335BF" w:rsidRPr="00E335BF" w:rsidRDefault="00E335BF" w:rsidP="00E335BF">
      <w:pPr>
        <w:rPr>
          <w:sz w:val="28"/>
          <w:szCs w:val="28"/>
        </w:rPr>
      </w:pPr>
    </w:p>
    <w:p w14:paraId="3D8C96F3" w14:textId="77777777" w:rsidR="00E335BF" w:rsidRPr="00E335BF" w:rsidRDefault="00E335BF" w:rsidP="00E335BF">
      <w:pPr>
        <w:rPr>
          <w:sz w:val="28"/>
          <w:szCs w:val="28"/>
        </w:rPr>
      </w:pPr>
    </w:p>
    <w:p w14:paraId="5587B261" w14:textId="77777777" w:rsidR="00E335BF" w:rsidRPr="00E335BF" w:rsidRDefault="00E335BF" w:rsidP="00E335BF">
      <w:pPr>
        <w:rPr>
          <w:sz w:val="28"/>
          <w:szCs w:val="28"/>
        </w:rPr>
      </w:pPr>
    </w:p>
    <w:p w14:paraId="51D325BA" w14:textId="77777777" w:rsidR="00E335BF" w:rsidRPr="00E335BF" w:rsidRDefault="00E335BF" w:rsidP="00E335BF">
      <w:pPr>
        <w:rPr>
          <w:sz w:val="28"/>
          <w:szCs w:val="28"/>
        </w:rPr>
      </w:pPr>
      <w:r w:rsidRPr="00E335BF">
        <w:rPr>
          <w:sz w:val="28"/>
          <w:szCs w:val="28"/>
        </w:rPr>
        <w:t xml:space="preserve">      В.о. міського голови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59B8F" w14:textId="77777777" w:rsidR="0044327A" w:rsidRDefault="0044327A">
      <w:r>
        <w:separator/>
      </w:r>
    </w:p>
  </w:endnote>
  <w:endnote w:type="continuationSeparator" w:id="0">
    <w:p w14:paraId="1B36D525" w14:textId="77777777" w:rsidR="0044327A" w:rsidRDefault="0044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AB4A0" w14:textId="77777777" w:rsidR="0044327A" w:rsidRDefault="0044327A">
      <w:r>
        <w:separator/>
      </w:r>
    </w:p>
  </w:footnote>
  <w:footnote w:type="continuationSeparator" w:id="0">
    <w:p w14:paraId="51665924" w14:textId="77777777" w:rsidR="0044327A" w:rsidRDefault="00443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327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35BF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383A0-EE01-4B1E-BA47-758D5589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2024-04-09T12:07:00Z</dcterms:modified>
</cp:coreProperties>
</file>