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літньої кухні під  житловий будинок   на земельній ділянці по вул.Берегова,13 (к/н 4610160300:07:006:0198)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7AF5DC" w14:textId="77777777" w:rsidR="003E7EC7" w:rsidRPr="003E7EC7" w:rsidRDefault="003E7EC7" w:rsidP="003E7EC7">
      <w:pPr>
        <w:ind w:firstLine="720"/>
        <w:rPr>
          <w:sz w:val="28"/>
          <w:szCs w:val="28"/>
        </w:rPr>
      </w:pPr>
      <w:r w:rsidRPr="003E7EC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Адамчук С.О. та Адамчук А.-Н.Б., беручи до уваги  Державний Акт на право власності на земельну ділянку  (серія ЯМ №525733),  Витяги про реєстрацію права власності на нерухоме майно (н.в. 17583474 від 01.02.2008, н.в. 17583365 від 01.02.2008), виконком Винниківської міської ради –</w:t>
      </w:r>
    </w:p>
    <w:p w14:paraId="5836B7C9" w14:textId="77777777" w:rsidR="003E7EC7" w:rsidRPr="003E7EC7" w:rsidRDefault="003E7EC7" w:rsidP="003E7EC7">
      <w:pPr>
        <w:rPr>
          <w:sz w:val="28"/>
          <w:szCs w:val="28"/>
        </w:rPr>
      </w:pPr>
    </w:p>
    <w:p w14:paraId="46358312" w14:textId="77777777" w:rsidR="003E7EC7" w:rsidRPr="003E7EC7" w:rsidRDefault="003E7EC7" w:rsidP="003E7EC7">
      <w:pPr>
        <w:jc w:val="center"/>
        <w:rPr>
          <w:sz w:val="28"/>
          <w:szCs w:val="28"/>
        </w:rPr>
      </w:pPr>
      <w:r w:rsidRPr="003E7EC7">
        <w:rPr>
          <w:sz w:val="28"/>
          <w:szCs w:val="28"/>
        </w:rPr>
        <w:t>ВИРІШИВ:</w:t>
      </w:r>
    </w:p>
    <w:p w14:paraId="0DF21658" w14:textId="77777777" w:rsidR="003E7EC7" w:rsidRPr="003E7EC7" w:rsidRDefault="003E7EC7" w:rsidP="003E7EC7">
      <w:pPr>
        <w:rPr>
          <w:sz w:val="28"/>
          <w:szCs w:val="28"/>
        </w:rPr>
      </w:pPr>
    </w:p>
    <w:p w14:paraId="1B4FE86A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1.</w:t>
      </w:r>
      <w:r w:rsidRPr="003E7EC7">
        <w:rPr>
          <w:sz w:val="28"/>
          <w:szCs w:val="28"/>
        </w:rPr>
        <w:tab/>
        <w:t>Видати гр. Адамчук Степанії Олексіівні   будівельний паспорт забудови земельної ділянки на проектування та реконструкцію літньої кухні під житловий  будинок на земельній ділянці по вул. Берегова,13  (к/н 4610160300:07:006:0198) у м.Винники.</w:t>
      </w:r>
    </w:p>
    <w:p w14:paraId="6393F80F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2.</w:t>
      </w:r>
      <w:r w:rsidRPr="003E7EC7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реконструкцію літньої кухні під </w:t>
      </w:r>
      <w:r w:rsidRPr="003E7EC7">
        <w:rPr>
          <w:sz w:val="28"/>
          <w:szCs w:val="28"/>
        </w:rPr>
        <w:lastRenderedPageBreak/>
        <w:t>житловий  будинок на земельній ділянці по вул. Берегова,13  (к/н 4610160300:07:006:0198) у м.Винники.</w:t>
      </w:r>
    </w:p>
    <w:p w14:paraId="3EA03137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3.</w:t>
      </w:r>
      <w:r w:rsidRPr="003E7EC7">
        <w:rPr>
          <w:sz w:val="28"/>
          <w:szCs w:val="28"/>
        </w:rPr>
        <w:tab/>
        <w:t>Зобов’язати гр. Адамчук С.О.:</w:t>
      </w:r>
    </w:p>
    <w:p w14:paraId="228CD5B0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3.1.</w:t>
      </w:r>
      <w:r w:rsidRPr="003E7EC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FEE7817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3.2.</w:t>
      </w:r>
      <w:r w:rsidRPr="003E7EC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A81B1D8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3.3.</w:t>
      </w:r>
      <w:r w:rsidRPr="003E7EC7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C907ABE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3.4.</w:t>
      </w:r>
      <w:r w:rsidRPr="003E7EC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DC1AB9A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3.5.</w:t>
      </w:r>
      <w:r w:rsidRPr="003E7EC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9E13865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3.6.</w:t>
      </w:r>
      <w:r w:rsidRPr="003E7EC7">
        <w:rPr>
          <w:sz w:val="28"/>
          <w:szCs w:val="28"/>
        </w:rPr>
        <w:tab/>
        <w:t xml:space="preserve">Після завершення будівельних робіт з реконструкції літньої кухні під індивідуальний житловий будинок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03D4180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4.</w:t>
      </w:r>
      <w:r w:rsidRPr="003E7EC7">
        <w:rPr>
          <w:sz w:val="28"/>
          <w:szCs w:val="28"/>
        </w:rPr>
        <w:tab/>
        <w:t>Роз’яснити гр. Адамчук С.О., що будівельні роботи можна розпочинати тільки після отримання відповідних дозволів, згідно державних норм та правил.</w:t>
      </w:r>
    </w:p>
    <w:p w14:paraId="690697ED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5.</w:t>
      </w:r>
      <w:r w:rsidRPr="003E7EC7">
        <w:rPr>
          <w:sz w:val="28"/>
          <w:szCs w:val="28"/>
        </w:rPr>
        <w:tab/>
        <w:t>У разі реконструкції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CFF436D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6.</w:t>
      </w:r>
      <w:r w:rsidRPr="003E7EC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7CA8EC1" w14:textId="77777777" w:rsidR="003E7EC7" w:rsidRPr="003E7EC7" w:rsidRDefault="003E7EC7" w:rsidP="003E7EC7">
      <w:pPr>
        <w:rPr>
          <w:sz w:val="28"/>
          <w:szCs w:val="28"/>
        </w:rPr>
      </w:pPr>
      <w:r w:rsidRPr="003E7EC7">
        <w:rPr>
          <w:sz w:val="28"/>
          <w:szCs w:val="28"/>
        </w:rPr>
        <w:t>7.</w:t>
      </w:r>
      <w:r w:rsidRPr="003E7EC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0D35A02" w14:textId="77777777" w:rsidR="003E7EC7" w:rsidRPr="003E7EC7" w:rsidRDefault="003E7EC7" w:rsidP="003E7EC7">
      <w:pPr>
        <w:rPr>
          <w:sz w:val="28"/>
          <w:szCs w:val="28"/>
        </w:rPr>
      </w:pPr>
    </w:p>
    <w:p w14:paraId="6730B4AC" w14:textId="77777777" w:rsidR="003E7EC7" w:rsidRPr="003E7EC7" w:rsidRDefault="003E7EC7" w:rsidP="003E7EC7">
      <w:pPr>
        <w:rPr>
          <w:sz w:val="28"/>
          <w:szCs w:val="28"/>
        </w:rPr>
      </w:pPr>
    </w:p>
    <w:p w14:paraId="5290224B" w14:textId="77777777" w:rsidR="003E7EC7" w:rsidRPr="003E7EC7" w:rsidRDefault="003E7EC7" w:rsidP="003E7EC7">
      <w:pPr>
        <w:rPr>
          <w:sz w:val="28"/>
          <w:szCs w:val="28"/>
        </w:rPr>
      </w:pPr>
    </w:p>
    <w:p w14:paraId="7E808217" w14:textId="77777777" w:rsidR="003E7EC7" w:rsidRPr="003E7EC7" w:rsidRDefault="003E7EC7" w:rsidP="003E7EC7">
      <w:pPr>
        <w:rPr>
          <w:sz w:val="28"/>
          <w:szCs w:val="28"/>
        </w:rPr>
      </w:pPr>
    </w:p>
    <w:p w14:paraId="230BAD4F" w14:textId="10985EBB" w:rsidR="003E7EC7" w:rsidRPr="003E7EC7" w:rsidRDefault="003E7EC7" w:rsidP="003E7EC7">
      <w:pPr>
        <w:rPr>
          <w:sz w:val="28"/>
          <w:szCs w:val="28"/>
        </w:rPr>
      </w:pPr>
      <w:r>
        <w:rPr>
          <w:sz w:val="28"/>
          <w:szCs w:val="28"/>
        </w:rPr>
        <w:t>В.о. міського голови</w:t>
      </w:r>
      <w:bookmarkStart w:id="1" w:name="_GoBack"/>
      <w:bookmarkEnd w:id="1"/>
      <w:r w:rsidRPr="003E7EC7">
        <w:rPr>
          <w:sz w:val="28"/>
          <w:szCs w:val="28"/>
        </w:rPr>
        <w:t xml:space="preserve">        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A0F55" w14:textId="77777777" w:rsidR="000104F0" w:rsidRDefault="000104F0">
      <w:r>
        <w:separator/>
      </w:r>
    </w:p>
  </w:endnote>
  <w:endnote w:type="continuationSeparator" w:id="0">
    <w:p w14:paraId="049DB93F" w14:textId="77777777" w:rsidR="000104F0" w:rsidRDefault="00010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1267C" w14:textId="77777777" w:rsidR="000104F0" w:rsidRDefault="000104F0">
      <w:r>
        <w:separator/>
      </w:r>
    </w:p>
  </w:footnote>
  <w:footnote w:type="continuationSeparator" w:id="0">
    <w:p w14:paraId="7D9A598B" w14:textId="77777777" w:rsidR="000104F0" w:rsidRDefault="000104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04F0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7EC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88889-756A-4AEC-ADB8-525C0A426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2322</Words>
  <Characters>1324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2024-04-09T13:06:00Z</dcterms:modified>
</cp:coreProperties>
</file>