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житлового будинку на   земельній ділянці  по вул.І.Франка,112 (к/н 4610160300:07:004:0157)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C8E31D" w14:textId="77777777" w:rsidR="00C91384" w:rsidRPr="00C91384" w:rsidRDefault="00C91384" w:rsidP="00C91384">
      <w:pPr>
        <w:ind w:firstLine="720"/>
        <w:rPr>
          <w:sz w:val="28"/>
          <w:szCs w:val="28"/>
        </w:rPr>
      </w:pPr>
      <w:r w:rsidRPr="00C9138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Макари В.Р., беручи до уваги  Витяг з Державного реєстру речових прав на нерухоме майно про реєстрацію права власності (і.н.в. 97432529 від 15.09.2017),   виконком Винниківської міської ради –</w:t>
      </w:r>
    </w:p>
    <w:p w14:paraId="4BBD7E5D" w14:textId="77777777" w:rsidR="00C91384" w:rsidRPr="00C91384" w:rsidRDefault="00C91384" w:rsidP="00C91384">
      <w:pPr>
        <w:rPr>
          <w:sz w:val="28"/>
          <w:szCs w:val="28"/>
        </w:rPr>
      </w:pPr>
    </w:p>
    <w:p w14:paraId="3FA5A3C8" w14:textId="77777777" w:rsidR="00C91384" w:rsidRPr="00C91384" w:rsidRDefault="00C91384" w:rsidP="00C91384">
      <w:pPr>
        <w:jc w:val="center"/>
        <w:rPr>
          <w:sz w:val="28"/>
          <w:szCs w:val="28"/>
        </w:rPr>
      </w:pPr>
      <w:r w:rsidRPr="00C91384">
        <w:rPr>
          <w:sz w:val="28"/>
          <w:szCs w:val="28"/>
        </w:rPr>
        <w:t>ВИРІШИВ:</w:t>
      </w:r>
    </w:p>
    <w:p w14:paraId="5088FC02" w14:textId="77777777" w:rsidR="00C91384" w:rsidRPr="00C91384" w:rsidRDefault="00C91384" w:rsidP="00C91384">
      <w:pPr>
        <w:rPr>
          <w:sz w:val="28"/>
          <w:szCs w:val="28"/>
        </w:rPr>
      </w:pPr>
    </w:p>
    <w:p w14:paraId="3238B617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1.</w:t>
      </w:r>
      <w:r w:rsidRPr="00C91384">
        <w:rPr>
          <w:sz w:val="28"/>
          <w:szCs w:val="28"/>
        </w:rPr>
        <w:tab/>
        <w:t>Видати гр.  Макарі Віктору Романовичу будівельний паспорт забудови земельної ділянки на проектування та будівництво житлового  будинку на земельній ділянці по вул. І.Франка,112  (к/н 4610160300:07:004:0157) у м.Винники.</w:t>
      </w:r>
    </w:p>
    <w:p w14:paraId="44AE5045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2.</w:t>
      </w:r>
      <w:r w:rsidRPr="00C91384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на земельній ділянці по вул. І.Франка,112  (к/н 4610160300:07:004:0157) у м.Винники.</w:t>
      </w:r>
    </w:p>
    <w:p w14:paraId="6E4A3E95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3.</w:t>
      </w:r>
      <w:r w:rsidRPr="00C91384">
        <w:rPr>
          <w:sz w:val="28"/>
          <w:szCs w:val="28"/>
        </w:rPr>
        <w:tab/>
        <w:t>Зобов’язати гр. Макару В.Р.:</w:t>
      </w:r>
    </w:p>
    <w:p w14:paraId="314FB9F7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lastRenderedPageBreak/>
        <w:t>3.1.</w:t>
      </w:r>
      <w:r w:rsidRPr="00C9138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A9DF87E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3.2.</w:t>
      </w:r>
      <w:r w:rsidRPr="00C9138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952E9B7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3.3.</w:t>
      </w:r>
      <w:r w:rsidRPr="00C91384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7CDCF98D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3.4.</w:t>
      </w:r>
      <w:r w:rsidRPr="00C9138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45EA1F7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3.5.</w:t>
      </w:r>
      <w:r w:rsidRPr="00C9138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D78516D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3.6.</w:t>
      </w:r>
      <w:r w:rsidRPr="00C91384">
        <w:rPr>
          <w:sz w:val="28"/>
          <w:szCs w:val="28"/>
        </w:rPr>
        <w:tab/>
        <w:t xml:space="preserve">Після завершення будівельних робіт з будівництва 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BD8B47E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3.7.</w:t>
      </w:r>
      <w:r w:rsidRPr="00C9138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390FCD9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4.</w:t>
      </w:r>
      <w:r w:rsidRPr="00C91384">
        <w:rPr>
          <w:sz w:val="28"/>
          <w:szCs w:val="28"/>
        </w:rPr>
        <w:tab/>
        <w:t>Роз’яснити гр. Макарі В.Р., що будівельні роботи можна розпочинати тільки після отримання відповідних дозволів, згідно державних норм та правил.</w:t>
      </w:r>
    </w:p>
    <w:p w14:paraId="3C40D7B7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5.</w:t>
      </w:r>
      <w:r w:rsidRPr="00C9138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EA05AE1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6.</w:t>
      </w:r>
      <w:r w:rsidRPr="00C9138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8CB2396" w14:textId="77777777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>7.</w:t>
      </w:r>
      <w:r w:rsidRPr="00C9138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20EDA8" w14:textId="77777777" w:rsidR="00C91384" w:rsidRPr="00C91384" w:rsidRDefault="00C91384" w:rsidP="00C91384">
      <w:pPr>
        <w:rPr>
          <w:sz w:val="28"/>
          <w:szCs w:val="28"/>
        </w:rPr>
      </w:pPr>
    </w:p>
    <w:p w14:paraId="2E4A40C4" w14:textId="77777777" w:rsidR="00C91384" w:rsidRPr="00C91384" w:rsidRDefault="00C91384" w:rsidP="00C91384">
      <w:pPr>
        <w:rPr>
          <w:sz w:val="28"/>
          <w:szCs w:val="28"/>
        </w:rPr>
      </w:pPr>
    </w:p>
    <w:p w14:paraId="71A3670F" w14:textId="77777777" w:rsidR="00C91384" w:rsidRPr="00C91384" w:rsidRDefault="00C91384" w:rsidP="00C91384">
      <w:pPr>
        <w:rPr>
          <w:sz w:val="28"/>
          <w:szCs w:val="28"/>
        </w:rPr>
      </w:pPr>
    </w:p>
    <w:p w14:paraId="24B58BB5" w14:textId="1F54EDF3" w:rsidR="00C91384" w:rsidRPr="00C91384" w:rsidRDefault="00C91384" w:rsidP="00C91384">
      <w:pPr>
        <w:rPr>
          <w:sz w:val="28"/>
          <w:szCs w:val="28"/>
        </w:rPr>
      </w:pPr>
      <w:r w:rsidRPr="00C91384">
        <w:rPr>
          <w:sz w:val="28"/>
          <w:szCs w:val="28"/>
        </w:rPr>
        <w:t xml:space="preserve">В.о. міського голови                                                       </w:t>
      </w:r>
      <w:r>
        <w:rPr>
          <w:sz w:val="28"/>
          <w:szCs w:val="28"/>
        </w:rPr>
        <w:t xml:space="preserve">                     </w:t>
      </w:r>
      <w:bookmarkStart w:id="1" w:name="_GoBack"/>
      <w:bookmarkEnd w:id="1"/>
      <w:r w:rsidRPr="00C91384">
        <w:rPr>
          <w:sz w:val="28"/>
          <w:szCs w:val="28"/>
        </w:rPr>
        <w:t>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3C8D0" w14:textId="77777777" w:rsidR="00433DE2" w:rsidRDefault="00433DE2">
      <w:r>
        <w:separator/>
      </w:r>
    </w:p>
  </w:endnote>
  <w:endnote w:type="continuationSeparator" w:id="0">
    <w:p w14:paraId="0E6EC20A" w14:textId="77777777" w:rsidR="00433DE2" w:rsidRDefault="00433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AC73E2" w14:textId="77777777" w:rsidR="00433DE2" w:rsidRDefault="00433DE2">
      <w:r>
        <w:separator/>
      </w:r>
    </w:p>
  </w:footnote>
  <w:footnote w:type="continuationSeparator" w:id="0">
    <w:p w14:paraId="3C7002EF" w14:textId="77777777" w:rsidR="00433DE2" w:rsidRDefault="00433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3DE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1384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2156C-B64F-4CEB-B872-2083C38EB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2296</Words>
  <Characters>1310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2024-04-09T13:22:00Z</dcterms:modified>
</cp:coreProperties>
</file>