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141768" w14:textId="77777777" w:rsidR="00D53BB9" w:rsidRPr="00D53BB9" w:rsidRDefault="00D53BB9" w:rsidP="00D53BB9">
      <w:pPr>
        <w:ind w:firstLine="720"/>
        <w:rPr>
          <w:sz w:val="28"/>
          <w:szCs w:val="28"/>
        </w:rPr>
      </w:pPr>
      <w:bookmarkStart w:id="1" w:name="_GoBack"/>
      <w:bookmarkEnd w:id="1"/>
      <w:r w:rsidRPr="00D53BB9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голови,№ 67 від 17.10.2016 року, виконавчий комітет Винниківської міської ради</w:t>
      </w:r>
    </w:p>
    <w:p w14:paraId="63D2E97D" w14:textId="77777777" w:rsidR="00D53BB9" w:rsidRPr="00D53BB9" w:rsidRDefault="00D53BB9" w:rsidP="00D53BB9">
      <w:pPr>
        <w:rPr>
          <w:sz w:val="28"/>
          <w:szCs w:val="28"/>
        </w:rPr>
      </w:pPr>
    </w:p>
    <w:p w14:paraId="2D54523A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ab/>
      </w:r>
      <w:r w:rsidRPr="00D53BB9">
        <w:rPr>
          <w:sz w:val="28"/>
          <w:szCs w:val="28"/>
        </w:rPr>
        <w:tab/>
      </w:r>
      <w:r w:rsidRPr="00D53BB9">
        <w:rPr>
          <w:sz w:val="28"/>
          <w:szCs w:val="28"/>
        </w:rPr>
        <w:tab/>
      </w:r>
      <w:r w:rsidRPr="00D53BB9">
        <w:rPr>
          <w:sz w:val="28"/>
          <w:szCs w:val="28"/>
        </w:rPr>
        <w:tab/>
      </w:r>
      <w:r w:rsidRPr="00D53BB9">
        <w:rPr>
          <w:sz w:val="28"/>
          <w:szCs w:val="28"/>
        </w:rPr>
        <w:tab/>
        <w:t>В И Р І Ш И В :</w:t>
      </w:r>
    </w:p>
    <w:p w14:paraId="16E3518A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1.</w:t>
      </w:r>
      <w:r w:rsidRPr="00D53BB9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9BBE623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-</w:t>
      </w:r>
      <w:r w:rsidRPr="00D53BB9">
        <w:rPr>
          <w:sz w:val="28"/>
          <w:szCs w:val="28"/>
        </w:rPr>
        <w:tab/>
        <w:t xml:space="preserve"> вул. Івасюка, 17а згідно акту обстеження зелених насаджень, що підлягають видаленню, в кількості 3 шт.</w:t>
      </w:r>
    </w:p>
    <w:p w14:paraId="28789FBD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2.</w:t>
      </w:r>
      <w:r w:rsidRPr="00D53BB9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3694D307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3.</w:t>
      </w:r>
      <w:r w:rsidRPr="00D53BB9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06708452" w14:textId="77777777" w:rsidR="00D53BB9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4.</w:t>
      </w:r>
      <w:r w:rsidRPr="00D53BB9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D53BB9">
        <w:rPr>
          <w:sz w:val="28"/>
          <w:szCs w:val="28"/>
        </w:rPr>
        <w:tab/>
      </w:r>
    </w:p>
    <w:p w14:paraId="2590E9EC" w14:textId="77777777" w:rsidR="00D53BB9" w:rsidRPr="00D53BB9" w:rsidRDefault="00D53BB9" w:rsidP="00D53BB9">
      <w:pPr>
        <w:rPr>
          <w:sz w:val="28"/>
          <w:szCs w:val="28"/>
        </w:rPr>
      </w:pPr>
    </w:p>
    <w:p w14:paraId="436ADC0D" w14:textId="77777777" w:rsidR="00D53BB9" w:rsidRPr="00D53BB9" w:rsidRDefault="00D53BB9" w:rsidP="00D53BB9">
      <w:pPr>
        <w:rPr>
          <w:sz w:val="28"/>
          <w:szCs w:val="28"/>
        </w:rPr>
      </w:pPr>
    </w:p>
    <w:p w14:paraId="7588A5FA" w14:textId="77777777" w:rsidR="00D53BB9" w:rsidRPr="00D53BB9" w:rsidRDefault="00D53BB9" w:rsidP="00D53BB9">
      <w:pPr>
        <w:rPr>
          <w:sz w:val="28"/>
          <w:szCs w:val="28"/>
        </w:rPr>
      </w:pPr>
    </w:p>
    <w:p w14:paraId="16545E0F" w14:textId="77777777" w:rsidR="00D53BB9" w:rsidRPr="00D53BB9" w:rsidRDefault="00D53BB9" w:rsidP="00D53BB9">
      <w:pPr>
        <w:rPr>
          <w:sz w:val="28"/>
          <w:szCs w:val="28"/>
        </w:rPr>
      </w:pPr>
    </w:p>
    <w:p w14:paraId="3DA93134" w14:textId="77777777" w:rsidR="00D53BB9" w:rsidRPr="00D53BB9" w:rsidRDefault="00D53BB9" w:rsidP="00D53BB9">
      <w:pPr>
        <w:rPr>
          <w:sz w:val="28"/>
          <w:szCs w:val="28"/>
        </w:rPr>
      </w:pPr>
    </w:p>
    <w:p w14:paraId="01C471E0" w14:textId="1ED163DF" w:rsidR="00213958" w:rsidRPr="00D53BB9" w:rsidRDefault="00D53BB9" w:rsidP="00D53BB9">
      <w:pPr>
        <w:rPr>
          <w:sz w:val="28"/>
          <w:szCs w:val="28"/>
        </w:rPr>
      </w:pPr>
      <w:r w:rsidRPr="00D53BB9">
        <w:rPr>
          <w:sz w:val="28"/>
          <w:szCs w:val="28"/>
        </w:rPr>
        <w:t>В.о міського голови                                                                        М.Я.Мамут</w:t>
      </w:r>
    </w:p>
    <w:sectPr w:rsidR="00213958" w:rsidRPr="00D53BB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D1D9C" w14:textId="77777777" w:rsidR="00FD711C" w:rsidRDefault="00FD711C">
      <w:r>
        <w:separator/>
      </w:r>
    </w:p>
  </w:endnote>
  <w:endnote w:type="continuationSeparator" w:id="0">
    <w:p w14:paraId="0455FB69" w14:textId="77777777" w:rsidR="00FD711C" w:rsidRDefault="00FD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F902D" w14:textId="77777777" w:rsidR="00FD711C" w:rsidRDefault="00FD711C">
      <w:r>
        <w:separator/>
      </w:r>
    </w:p>
  </w:footnote>
  <w:footnote w:type="continuationSeparator" w:id="0">
    <w:p w14:paraId="46C263F1" w14:textId="77777777" w:rsidR="00FD711C" w:rsidRDefault="00FD7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BB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00E69-4AB9-43DA-B64B-F95C9BDA5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2024-04-10T12:33:00Z</dcterms:modified>
</cp:coreProperties>
</file>