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E40122" w14:textId="77777777" w:rsidR="00E03CAE" w:rsidRPr="00E03CAE" w:rsidRDefault="00E03CAE" w:rsidP="00E03CAE">
      <w:pPr>
        <w:rPr>
          <w:sz w:val="28"/>
          <w:szCs w:val="28"/>
        </w:rPr>
      </w:pPr>
      <w:r w:rsidRPr="00E03CAE">
        <w:rPr>
          <w:sz w:val="28"/>
          <w:szCs w:val="28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4D0C442D" w14:textId="77777777" w:rsidR="00E03CAE" w:rsidRPr="00E03CAE" w:rsidRDefault="00E03CAE" w:rsidP="00E03CAE">
      <w:pPr>
        <w:rPr>
          <w:sz w:val="28"/>
          <w:szCs w:val="28"/>
        </w:rPr>
      </w:pPr>
    </w:p>
    <w:p w14:paraId="6AA04F7B" w14:textId="77777777" w:rsidR="00E03CAE" w:rsidRPr="00E03CAE" w:rsidRDefault="00E03CAE" w:rsidP="00E03CAE">
      <w:pPr>
        <w:jc w:val="center"/>
        <w:rPr>
          <w:sz w:val="28"/>
          <w:szCs w:val="28"/>
        </w:rPr>
      </w:pPr>
      <w:bookmarkStart w:id="1" w:name="_GoBack"/>
      <w:bookmarkEnd w:id="1"/>
      <w:r w:rsidRPr="00E03CAE">
        <w:rPr>
          <w:sz w:val="28"/>
          <w:szCs w:val="28"/>
        </w:rPr>
        <w:t>В И Р І Ш И В:</w:t>
      </w:r>
    </w:p>
    <w:p w14:paraId="2316196C" w14:textId="77777777" w:rsidR="00E03CAE" w:rsidRPr="00E03CAE" w:rsidRDefault="00E03CAE" w:rsidP="00E03CAE">
      <w:pPr>
        <w:rPr>
          <w:sz w:val="28"/>
          <w:szCs w:val="28"/>
        </w:rPr>
      </w:pPr>
    </w:p>
    <w:p w14:paraId="21DA01C1" w14:textId="77777777" w:rsidR="00E03CAE" w:rsidRPr="00E03CAE" w:rsidRDefault="00E03CAE" w:rsidP="00E03CAE">
      <w:pPr>
        <w:rPr>
          <w:sz w:val="28"/>
          <w:szCs w:val="28"/>
        </w:rPr>
      </w:pPr>
      <w:r w:rsidRPr="00E03CAE">
        <w:rPr>
          <w:sz w:val="28"/>
          <w:szCs w:val="28"/>
        </w:rPr>
        <w:t>1.</w:t>
      </w:r>
      <w:r w:rsidRPr="00E03CAE">
        <w:rPr>
          <w:sz w:val="28"/>
          <w:szCs w:val="28"/>
        </w:rPr>
        <w:tab/>
        <w:t>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43820176" w14:textId="77777777" w:rsidR="00E03CAE" w:rsidRPr="00E03CAE" w:rsidRDefault="00E03CAE" w:rsidP="00E03CAE">
      <w:pPr>
        <w:rPr>
          <w:sz w:val="28"/>
          <w:szCs w:val="28"/>
        </w:rPr>
      </w:pPr>
      <w:r w:rsidRPr="00E03CAE">
        <w:rPr>
          <w:sz w:val="28"/>
          <w:szCs w:val="28"/>
        </w:rPr>
        <w:t xml:space="preserve">-  відра будівельні в кількості  10 (десять) шт, на суму 410,40 грн.(в т.ч.ПДВ 68,40 грн.)      </w:t>
      </w:r>
    </w:p>
    <w:p w14:paraId="6D7ED61E" w14:textId="77777777" w:rsidR="00E03CAE" w:rsidRPr="00E03CAE" w:rsidRDefault="00E03CAE" w:rsidP="00E03CAE">
      <w:pPr>
        <w:rPr>
          <w:sz w:val="28"/>
          <w:szCs w:val="28"/>
        </w:rPr>
      </w:pPr>
      <w:r w:rsidRPr="00E03CAE">
        <w:rPr>
          <w:sz w:val="28"/>
          <w:szCs w:val="28"/>
        </w:rPr>
        <w:t>-  лідоруби  з держаком в кількості 10 (десять ) шт.на суму 1260,00 грн.(в т.ч. ПДВ 210,00 грн.)</w:t>
      </w:r>
    </w:p>
    <w:p w14:paraId="35E93D54" w14:textId="77777777" w:rsidR="00E03CAE" w:rsidRPr="00E03CAE" w:rsidRDefault="00E03CAE" w:rsidP="00E03CAE">
      <w:pPr>
        <w:rPr>
          <w:sz w:val="28"/>
          <w:szCs w:val="28"/>
        </w:rPr>
      </w:pPr>
      <w:r w:rsidRPr="00E03CAE">
        <w:rPr>
          <w:sz w:val="28"/>
          <w:szCs w:val="28"/>
        </w:rPr>
        <w:t xml:space="preserve">- лопати для прибирання снігу в кількості 15 (п’ятнадцять)шт.на суму 2684,70 грн.( в т.ч. ПДВ 447,45 грн.)  </w:t>
      </w:r>
    </w:p>
    <w:p w14:paraId="4FE27FE1" w14:textId="77777777" w:rsidR="00E03CAE" w:rsidRPr="00E03CAE" w:rsidRDefault="00E03CAE" w:rsidP="00E03CAE">
      <w:pPr>
        <w:rPr>
          <w:sz w:val="28"/>
          <w:szCs w:val="28"/>
        </w:rPr>
      </w:pPr>
      <w:r w:rsidRPr="00E03CAE">
        <w:rPr>
          <w:sz w:val="28"/>
          <w:szCs w:val="28"/>
        </w:rPr>
        <w:t>- лопати совкові молоток покр.з дерев.держаком в кількості 6 (шість) шт.на суму 506,88 грн.( в т.ч. ПДВ 84,48 грн.)</w:t>
      </w:r>
    </w:p>
    <w:p w14:paraId="3F50B5B4" w14:textId="77777777" w:rsidR="00E03CAE" w:rsidRPr="00E03CAE" w:rsidRDefault="00E03CAE" w:rsidP="00E03CAE">
      <w:pPr>
        <w:rPr>
          <w:sz w:val="28"/>
          <w:szCs w:val="28"/>
        </w:rPr>
      </w:pPr>
      <w:r w:rsidRPr="00E03CAE">
        <w:rPr>
          <w:sz w:val="28"/>
          <w:szCs w:val="28"/>
        </w:rPr>
        <w:t>- лопати совкові (малі) з держаком в кількості 4 (чотири) шт.на суму 300 грн.( в т.ч. ПДВ 50,00 грн.)</w:t>
      </w:r>
    </w:p>
    <w:p w14:paraId="16578180" w14:textId="77777777" w:rsidR="00E03CAE" w:rsidRPr="00E03CAE" w:rsidRDefault="00E03CAE" w:rsidP="00E03CAE">
      <w:pPr>
        <w:rPr>
          <w:sz w:val="28"/>
          <w:szCs w:val="28"/>
        </w:rPr>
      </w:pPr>
      <w:r w:rsidRPr="00E03CAE">
        <w:rPr>
          <w:sz w:val="28"/>
          <w:szCs w:val="28"/>
        </w:rPr>
        <w:t>- лопата американка молоток   в кількості 4 (чотири) шт.на суму 337,92 грн.(в т.ч. ПДВ 56,32грн.)</w:t>
      </w:r>
    </w:p>
    <w:p w14:paraId="360FCD70" w14:textId="77777777" w:rsidR="00E03CAE" w:rsidRPr="00E03CAE" w:rsidRDefault="00E03CAE" w:rsidP="00E03CAE">
      <w:pPr>
        <w:rPr>
          <w:sz w:val="28"/>
          <w:szCs w:val="28"/>
        </w:rPr>
      </w:pPr>
      <w:r w:rsidRPr="00E03CAE">
        <w:rPr>
          <w:sz w:val="28"/>
          <w:szCs w:val="28"/>
        </w:rPr>
        <w:t>-сапа велика без держака в кількості 7 (сім) шт.на суму 585,90 грн.( в т.ч.ПДВ 97,65 грн.)</w:t>
      </w:r>
    </w:p>
    <w:p w14:paraId="17491589" w14:textId="77777777" w:rsidR="00E03CAE" w:rsidRPr="00E03CAE" w:rsidRDefault="00E03CAE" w:rsidP="00E03CAE">
      <w:pPr>
        <w:rPr>
          <w:sz w:val="28"/>
          <w:szCs w:val="28"/>
        </w:rPr>
      </w:pPr>
      <w:r w:rsidRPr="00E03CAE">
        <w:rPr>
          <w:sz w:val="28"/>
          <w:szCs w:val="28"/>
        </w:rPr>
        <w:t>- рукавички ТР169  трикотажні з ПВХпокриттям  в кількості 30 (тридцять ) шт.на суму 426,60 грн.( в т.ч. ПДВ 71,10 грн.)</w:t>
      </w:r>
    </w:p>
    <w:p w14:paraId="69CBE60F" w14:textId="77777777" w:rsidR="00E03CAE" w:rsidRPr="00E03CAE" w:rsidRDefault="00E03CAE" w:rsidP="00E03CAE">
      <w:pPr>
        <w:rPr>
          <w:sz w:val="28"/>
          <w:szCs w:val="28"/>
        </w:rPr>
      </w:pPr>
      <w:r w:rsidRPr="00E03CAE">
        <w:rPr>
          <w:sz w:val="28"/>
          <w:szCs w:val="28"/>
        </w:rPr>
        <w:t>- рукавички трикотажні  в кількості 20 (двадцять ) пар  на суму 234,00 грн ( в т.ч.ПДВ  39,00 грн.)</w:t>
      </w:r>
    </w:p>
    <w:p w14:paraId="4E45BD9E" w14:textId="77777777" w:rsidR="00E03CAE" w:rsidRPr="00E03CAE" w:rsidRDefault="00E03CAE" w:rsidP="00E03CAE">
      <w:pPr>
        <w:rPr>
          <w:sz w:val="28"/>
          <w:szCs w:val="28"/>
        </w:rPr>
      </w:pPr>
      <w:r w:rsidRPr="00E03CAE">
        <w:rPr>
          <w:sz w:val="28"/>
          <w:szCs w:val="28"/>
        </w:rPr>
        <w:lastRenderedPageBreak/>
        <w:t>- пісок   в кількості 46 (сорок шість)  м.куб.вартістю 11730 грн. 00 коп.(одинадцять тисяч  сімсот тридцять  грн.) в т.ч. ПДВ 1955 грн.00 коп</w:t>
      </w:r>
    </w:p>
    <w:p w14:paraId="64882D03" w14:textId="77777777" w:rsidR="00E03CAE" w:rsidRPr="00E03CAE" w:rsidRDefault="00E03CAE" w:rsidP="00E03CAE">
      <w:pPr>
        <w:rPr>
          <w:sz w:val="28"/>
          <w:szCs w:val="28"/>
        </w:rPr>
      </w:pPr>
      <w:r w:rsidRPr="00E03CAE">
        <w:rPr>
          <w:sz w:val="28"/>
          <w:szCs w:val="28"/>
        </w:rPr>
        <w:t>-сіль для промислового перероблення ДСТУ 4246:2003,сотр вищий , крупність3,  в кількості 30,0 (тридцять ) тон  вартістю 48600,00 грн. 00 коп.(сорок вісім тисяч  дев’ятсот грн.) в т.ч. ПДВ 8100 грн.00 коп.</w:t>
      </w:r>
    </w:p>
    <w:p w14:paraId="5733CB64" w14:textId="77777777" w:rsidR="00E03CAE" w:rsidRPr="00E03CAE" w:rsidRDefault="00E03CAE" w:rsidP="00E03CAE">
      <w:pPr>
        <w:rPr>
          <w:sz w:val="28"/>
          <w:szCs w:val="28"/>
        </w:rPr>
      </w:pPr>
      <w:r w:rsidRPr="00E03CAE">
        <w:rPr>
          <w:sz w:val="28"/>
          <w:szCs w:val="28"/>
        </w:rPr>
        <w:t>загальною вартістю 67076 грн.40  коп. (шістдесят сім  тисяч  сімдесят шість  грн.40 коп.) в т.ч. ПДВ 11179 грн.40 коп.</w:t>
      </w:r>
    </w:p>
    <w:p w14:paraId="790EAC77" w14:textId="77777777" w:rsidR="00E03CAE" w:rsidRPr="00E03CAE" w:rsidRDefault="00E03CAE" w:rsidP="00E03CAE">
      <w:pPr>
        <w:rPr>
          <w:sz w:val="28"/>
          <w:szCs w:val="28"/>
        </w:rPr>
      </w:pPr>
    </w:p>
    <w:p w14:paraId="42FB5C13" w14:textId="77777777" w:rsidR="00E03CAE" w:rsidRPr="00E03CAE" w:rsidRDefault="00E03CAE" w:rsidP="00E03CAE">
      <w:pPr>
        <w:rPr>
          <w:sz w:val="28"/>
          <w:szCs w:val="28"/>
        </w:rPr>
      </w:pPr>
    </w:p>
    <w:p w14:paraId="40080EB5" w14:textId="77777777" w:rsidR="00E03CAE" w:rsidRPr="00E03CAE" w:rsidRDefault="00E03CAE" w:rsidP="00E03CAE">
      <w:pPr>
        <w:rPr>
          <w:sz w:val="28"/>
          <w:szCs w:val="28"/>
        </w:rPr>
      </w:pPr>
    </w:p>
    <w:p w14:paraId="10290C60" w14:textId="77777777" w:rsidR="00E03CAE" w:rsidRPr="00E03CAE" w:rsidRDefault="00E03CAE" w:rsidP="00E03CAE">
      <w:pPr>
        <w:rPr>
          <w:sz w:val="28"/>
          <w:szCs w:val="28"/>
        </w:rPr>
      </w:pPr>
      <w:r w:rsidRPr="00E03CAE">
        <w:rPr>
          <w:sz w:val="28"/>
          <w:szCs w:val="28"/>
        </w:rPr>
        <w:t>2.</w:t>
      </w:r>
      <w:r w:rsidRPr="00E03CAE">
        <w:rPr>
          <w:sz w:val="28"/>
          <w:szCs w:val="28"/>
        </w:rPr>
        <w:tab/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ВКП «Добробут».</w:t>
      </w:r>
    </w:p>
    <w:p w14:paraId="11CC7174" w14:textId="77777777" w:rsidR="00E03CAE" w:rsidRPr="00E03CAE" w:rsidRDefault="00E03CAE" w:rsidP="00E03CAE">
      <w:pPr>
        <w:rPr>
          <w:sz w:val="28"/>
          <w:szCs w:val="28"/>
        </w:rPr>
      </w:pPr>
    </w:p>
    <w:p w14:paraId="6B2939EB" w14:textId="77777777" w:rsidR="00E03CAE" w:rsidRPr="00E03CAE" w:rsidRDefault="00E03CAE" w:rsidP="00E03CAE">
      <w:pPr>
        <w:rPr>
          <w:sz w:val="28"/>
          <w:szCs w:val="28"/>
        </w:rPr>
      </w:pPr>
    </w:p>
    <w:p w14:paraId="279FD0DA" w14:textId="77777777" w:rsidR="00E03CAE" w:rsidRPr="00E03CAE" w:rsidRDefault="00E03CAE" w:rsidP="00E03CAE">
      <w:pPr>
        <w:rPr>
          <w:sz w:val="28"/>
          <w:szCs w:val="28"/>
        </w:rPr>
      </w:pPr>
      <w:r w:rsidRPr="00E03CAE">
        <w:rPr>
          <w:sz w:val="28"/>
          <w:szCs w:val="28"/>
        </w:rPr>
        <w:t>Міський  голова</w:t>
      </w:r>
      <w:r w:rsidRPr="00E03CAE">
        <w:rPr>
          <w:sz w:val="28"/>
          <w:szCs w:val="28"/>
        </w:rPr>
        <w:tab/>
      </w:r>
      <w:r w:rsidRPr="00E03CAE">
        <w:rPr>
          <w:sz w:val="28"/>
          <w:szCs w:val="28"/>
        </w:rPr>
        <w:tab/>
      </w:r>
      <w:r w:rsidRPr="00E03CAE">
        <w:rPr>
          <w:sz w:val="28"/>
          <w:szCs w:val="28"/>
        </w:rPr>
        <w:tab/>
      </w:r>
      <w:r w:rsidRPr="00E03CAE">
        <w:rPr>
          <w:sz w:val="28"/>
          <w:szCs w:val="28"/>
        </w:rPr>
        <w:tab/>
      </w:r>
      <w:r w:rsidRPr="00E03CAE">
        <w:rPr>
          <w:sz w:val="28"/>
          <w:szCs w:val="28"/>
        </w:rPr>
        <w:tab/>
      </w:r>
      <w:r w:rsidRPr="00E03CAE">
        <w:rPr>
          <w:sz w:val="28"/>
          <w:szCs w:val="28"/>
        </w:rPr>
        <w:tab/>
      </w:r>
      <w:r w:rsidRPr="00E03CAE">
        <w:rPr>
          <w:sz w:val="28"/>
          <w:szCs w:val="28"/>
        </w:rPr>
        <w:tab/>
      </w:r>
      <w:r w:rsidRPr="00E03CAE">
        <w:rPr>
          <w:sz w:val="28"/>
          <w:szCs w:val="28"/>
        </w:rPr>
        <w:tab/>
      </w:r>
      <w:r w:rsidRPr="00E03CAE">
        <w:rPr>
          <w:sz w:val="28"/>
          <w:szCs w:val="28"/>
        </w:rPr>
        <w:tab/>
        <w:t>В.Л.Квурт</w:t>
      </w:r>
      <w:r w:rsidRPr="00E03CAE">
        <w:rPr>
          <w:sz w:val="28"/>
          <w:szCs w:val="28"/>
        </w:rPr>
        <w:tab/>
      </w:r>
    </w:p>
    <w:p w14:paraId="391C0500" w14:textId="77777777" w:rsidR="00E03CAE" w:rsidRPr="00E03CAE" w:rsidRDefault="00E03CAE" w:rsidP="00E03CAE">
      <w:pPr>
        <w:rPr>
          <w:sz w:val="28"/>
          <w:szCs w:val="28"/>
        </w:rPr>
      </w:pPr>
    </w:p>
    <w:p w14:paraId="02F8A79F" w14:textId="77777777" w:rsidR="00E03CAE" w:rsidRPr="00E03CAE" w:rsidRDefault="00E03CAE" w:rsidP="00E03CAE">
      <w:pPr>
        <w:rPr>
          <w:sz w:val="28"/>
          <w:szCs w:val="28"/>
        </w:rPr>
      </w:pPr>
    </w:p>
    <w:p w14:paraId="18433157" w14:textId="77777777" w:rsidR="00E03CAE" w:rsidRPr="00E03CAE" w:rsidRDefault="00E03CAE" w:rsidP="00E03CAE">
      <w:pPr>
        <w:rPr>
          <w:sz w:val="28"/>
          <w:szCs w:val="28"/>
        </w:rPr>
      </w:pPr>
    </w:p>
    <w:p w14:paraId="64C8A162" w14:textId="77777777" w:rsidR="00E03CAE" w:rsidRPr="00E03CAE" w:rsidRDefault="00E03CAE" w:rsidP="00E03CAE">
      <w:pPr>
        <w:rPr>
          <w:sz w:val="28"/>
          <w:szCs w:val="28"/>
        </w:rPr>
      </w:pPr>
    </w:p>
    <w:p w14:paraId="7FE42814" w14:textId="77777777" w:rsidR="00E03CAE" w:rsidRPr="00E03CAE" w:rsidRDefault="00E03CAE" w:rsidP="00E03CAE">
      <w:pPr>
        <w:rPr>
          <w:sz w:val="28"/>
          <w:szCs w:val="28"/>
        </w:rPr>
      </w:pPr>
    </w:p>
    <w:p w14:paraId="6EE294A7" w14:textId="77777777" w:rsidR="00E03CAE" w:rsidRPr="00E03CAE" w:rsidRDefault="00E03CAE" w:rsidP="00E03CAE">
      <w:pPr>
        <w:rPr>
          <w:sz w:val="28"/>
          <w:szCs w:val="28"/>
        </w:rPr>
      </w:pPr>
    </w:p>
    <w:p w14:paraId="056DC195" w14:textId="77777777" w:rsidR="00E03CAE" w:rsidRPr="00E03CAE" w:rsidRDefault="00E03CAE" w:rsidP="00E03CAE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E61078" w14:textId="77777777" w:rsidR="00A81ADB" w:rsidRDefault="00A81ADB">
      <w:r>
        <w:separator/>
      </w:r>
    </w:p>
  </w:endnote>
  <w:endnote w:type="continuationSeparator" w:id="0">
    <w:p w14:paraId="7C2D7BD0" w14:textId="77777777" w:rsidR="00A81ADB" w:rsidRDefault="00A81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D5F0AA" w14:textId="77777777" w:rsidR="00A81ADB" w:rsidRDefault="00A81ADB">
      <w:r>
        <w:separator/>
      </w:r>
    </w:p>
  </w:footnote>
  <w:footnote w:type="continuationSeparator" w:id="0">
    <w:p w14:paraId="7B96535A" w14:textId="77777777" w:rsidR="00A81ADB" w:rsidRDefault="00A81A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1ADB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03CAE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93DCA-4A75-4DEF-8E65-15FE3FCFF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1484</Words>
  <Characters>846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2024-04-10T12:34:00Z</dcterms:modified>
</cp:coreProperties>
</file>