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24.11.2017р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346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безоплатну передачу   матеріальних цінностей    ВКП "Добробут"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CC5059B" w14:textId="77777777" w:rsidR="001509FA" w:rsidRPr="001509FA" w:rsidRDefault="001509FA" w:rsidP="001509FA">
      <w:pPr>
        <w:rPr>
          <w:sz w:val="28"/>
          <w:szCs w:val="28"/>
        </w:rPr>
      </w:pPr>
      <w:r w:rsidRPr="001509FA">
        <w:rPr>
          <w:sz w:val="28"/>
          <w:szCs w:val="28"/>
        </w:rPr>
        <w:t xml:space="preserve">          З метою покращення благоустрою міста, керуючись пунктами п.2 та п.5 статті 60 Закону України «Про місцеве самоврядування в Україні», відповідно до Бюджетного кодексу України, виконавчий комітет Винниківської міської ради</w:t>
      </w:r>
    </w:p>
    <w:p w14:paraId="4D74CC59" w14:textId="77777777" w:rsidR="001509FA" w:rsidRPr="001509FA" w:rsidRDefault="001509FA" w:rsidP="001509FA">
      <w:pPr>
        <w:rPr>
          <w:sz w:val="28"/>
          <w:szCs w:val="28"/>
        </w:rPr>
      </w:pPr>
    </w:p>
    <w:p w14:paraId="14D03F49" w14:textId="77777777" w:rsidR="001509FA" w:rsidRPr="001509FA" w:rsidRDefault="001509FA" w:rsidP="001509FA">
      <w:pPr>
        <w:rPr>
          <w:sz w:val="28"/>
          <w:szCs w:val="28"/>
        </w:rPr>
      </w:pPr>
      <w:r w:rsidRPr="001509FA">
        <w:rPr>
          <w:sz w:val="28"/>
          <w:szCs w:val="28"/>
        </w:rPr>
        <w:t>В И Р І Ш И В:</w:t>
      </w:r>
    </w:p>
    <w:p w14:paraId="14189BE7" w14:textId="77777777" w:rsidR="001509FA" w:rsidRPr="001509FA" w:rsidRDefault="001509FA" w:rsidP="001509FA">
      <w:pPr>
        <w:rPr>
          <w:sz w:val="28"/>
          <w:szCs w:val="28"/>
        </w:rPr>
      </w:pPr>
    </w:p>
    <w:p w14:paraId="0F21B23B" w14:textId="77777777" w:rsidR="001509FA" w:rsidRPr="001509FA" w:rsidRDefault="001509FA" w:rsidP="001509FA">
      <w:pPr>
        <w:rPr>
          <w:sz w:val="28"/>
          <w:szCs w:val="28"/>
        </w:rPr>
      </w:pPr>
      <w:r w:rsidRPr="001509FA">
        <w:rPr>
          <w:sz w:val="28"/>
          <w:szCs w:val="28"/>
        </w:rPr>
        <w:t>1.</w:t>
      </w:r>
      <w:r w:rsidRPr="001509FA">
        <w:rPr>
          <w:sz w:val="28"/>
          <w:szCs w:val="28"/>
        </w:rPr>
        <w:tab/>
        <w:t>Виконавчому комітету Винниківської міської ради передати безоплатно на баланс  ВКП «Добробут» матеріальні цінності, а саме :</w:t>
      </w:r>
    </w:p>
    <w:p w14:paraId="1ABF3596" w14:textId="77777777" w:rsidR="001509FA" w:rsidRPr="001509FA" w:rsidRDefault="001509FA" w:rsidP="001509FA">
      <w:pPr>
        <w:rPr>
          <w:sz w:val="28"/>
          <w:szCs w:val="28"/>
        </w:rPr>
      </w:pPr>
      <w:r w:rsidRPr="001509FA">
        <w:rPr>
          <w:sz w:val="28"/>
          <w:szCs w:val="28"/>
        </w:rPr>
        <w:t xml:space="preserve">-  черевики зимові КВ-01 в кількості  15 (п’ятнадцять ) пар, на суму 14250,00 грн.(в т.ч.ПДВ 2375,00 грн.).      </w:t>
      </w:r>
    </w:p>
    <w:p w14:paraId="34777F27" w14:textId="77777777" w:rsidR="001509FA" w:rsidRPr="001509FA" w:rsidRDefault="001509FA" w:rsidP="001509FA">
      <w:pPr>
        <w:rPr>
          <w:sz w:val="28"/>
          <w:szCs w:val="28"/>
        </w:rPr>
      </w:pPr>
      <w:r w:rsidRPr="001509FA">
        <w:rPr>
          <w:sz w:val="28"/>
          <w:szCs w:val="28"/>
        </w:rPr>
        <w:t>.</w:t>
      </w:r>
    </w:p>
    <w:p w14:paraId="6755D5D4" w14:textId="77777777" w:rsidR="001509FA" w:rsidRPr="001509FA" w:rsidRDefault="001509FA" w:rsidP="001509FA">
      <w:pPr>
        <w:rPr>
          <w:sz w:val="28"/>
          <w:szCs w:val="28"/>
        </w:rPr>
      </w:pPr>
    </w:p>
    <w:p w14:paraId="62F91DF9" w14:textId="77777777" w:rsidR="001509FA" w:rsidRPr="001509FA" w:rsidRDefault="001509FA" w:rsidP="001509FA">
      <w:pPr>
        <w:rPr>
          <w:sz w:val="28"/>
          <w:szCs w:val="28"/>
        </w:rPr>
      </w:pPr>
      <w:r w:rsidRPr="001509FA">
        <w:rPr>
          <w:sz w:val="28"/>
          <w:szCs w:val="28"/>
        </w:rPr>
        <w:t>2.</w:t>
      </w:r>
      <w:r w:rsidRPr="001509FA">
        <w:rPr>
          <w:sz w:val="28"/>
          <w:szCs w:val="28"/>
        </w:rPr>
        <w:tab/>
        <w:t>Контроль за виконанням даного рішення покласти на начальника відділу фінансів та економіки виконавчого комітету Винниківської міської ради та директора ВКП «Добробут».</w:t>
      </w:r>
    </w:p>
    <w:p w14:paraId="09FFD23F" w14:textId="77777777" w:rsidR="001509FA" w:rsidRPr="001509FA" w:rsidRDefault="001509FA" w:rsidP="001509FA">
      <w:pPr>
        <w:rPr>
          <w:sz w:val="28"/>
          <w:szCs w:val="28"/>
        </w:rPr>
      </w:pPr>
    </w:p>
    <w:p w14:paraId="0C34B725" w14:textId="1E1D1FF9" w:rsidR="001509FA" w:rsidRPr="001509FA" w:rsidRDefault="001509FA" w:rsidP="001509FA">
      <w:pPr>
        <w:rPr>
          <w:sz w:val="28"/>
          <w:szCs w:val="28"/>
        </w:rPr>
      </w:pPr>
      <w:bookmarkStart w:id="1" w:name="_GoBack"/>
      <w:bookmarkEnd w:id="1"/>
    </w:p>
    <w:p w14:paraId="5D62B2B9" w14:textId="77777777" w:rsidR="001509FA" w:rsidRPr="001509FA" w:rsidRDefault="001509FA" w:rsidP="001509FA">
      <w:pPr>
        <w:rPr>
          <w:sz w:val="28"/>
          <w:szCs w:val="28"/>
        </w:rPr>
      </w:pPr>
    </w:p>
    <w:p w14:paraId="2E6F4A76" w14:textId="77777777" w:rsidR="001509FA" w:rsidRPr="001509FA" w:rsidRDefault="001509FA" w:rsidP="001509FA">
      <w:pPr>
        <w:rPr>
          <w:sz w:val="28"/>
          <w:szCs w:val="28"/>
        </w:rPr>
      </w:pPr>
    </w:p>
    <w:p w14:paraId="7E884FE1" w14:textId="77777777" w:rsidR="001509FA" w:rsidRPr="001509FA" w:rsidRDefault="001509FA" w:rsidP="001509FA">
      <w:pPr>
        <w:rPr>
          <w:sz w:val="28"/>
          <w:szCs w:val="28"/>
        </w:rPr>
      </w:pPr>
    </w:p>
    <w:p w14:paraId="4E6D61B9" w14:textId="77777777" w:rsidR="001509FA" w:rsidRPr="001509FA" w:rsidRDefault="001509FA" w:rsidP="001509FA">
      <w:pPr>
        <w:rPr>
          <w:sz w:val="28"/>
          <w:szCs w:val="28"/>
        </w:rPr>
      </w:pPr>
    </w:p>
    <w:p w14:paraId="34D5115E" w14:textId="33A2F6DC" w:rsidR="001509FA" w:rsidRPr="001509FA" w:rsidRDefault="001509FA" w:rsidP="001509FA">
      <w:pPr>
        <w:rPr>
          <w:sz w:val="28"/>
          <w:szCs w:val="28"/>
        </w:rPr>
      </w:pPr>
      <w:r w:rsidRPr="001509FA">
        <w:rPr>
          <w:sz w:val="28"/>
          <w:szCs w:val="28"/>
        </w:rPr>
        <w:t xml:space="preserve">      Міський  голова                    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E5C760" w14:textId="77777777" w:rsidR="004C665E" w:rsidRDefault="004C665E">
      <w:r>
        <w:separator/>
      </w:r>
    </w:p>
  </w:endnote>
  <w:endnote w:type="continuationSeparator" w:id="0">
    <w:p w14:paraId="690CEBDE" w14:textId="77777777" w:rsidR="004C665E" w:rsidRDefault="004C66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36F52F" w14:textId="77777777" w:rsidR="004C665E" w:rsidRDefault="004C665E">
      <w:r>
        <w:separator/>
      </w:r>
    </w:p>
  </w:footnote>
  <w:footnote w:type="continuationSeparator" w:id="0">
    <w:p w14:paraId="3B2EB264" w14:textId="77777777" w:rsidR="004C665E" w:rsidRDefault="004C66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509F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C665E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45118D-8524-4EBB-8D3F-6FCA2D8DF6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716</Words>
  <Characters>409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2024-04-10T12:43:00Z</dcterms:modified>
</cp:coreProperties>
</file>