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літньої кухні під  житловий будинок   на земельній ділянці по вул.Берегова,62 (к/н 4610160300:07:006:0181)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59C9E8" w14:textId="77777777" w:rsidR="005C1322" w:rsidRPr="005C1322" w:rsidRDefault="005C1322" w:rsidP="005C1322">
      <w:pPr>
        <w:ind w:firstLine="720"/>
        <w:rPr>
          <w:sz w:val="28"/>
          <w:szCs w:val="28"/>
        </w:rPr>
      </w:pPr>
      <w:r w:rsidRPr="005C132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Карпія О.Я., беручи до уваги  Державний Акт на право власності на земельну ділянку  (серія ЯЛ №218600),  Державний Акт на право власності на земельну ділянку (серія ЯЛ №218601), Витяг про реєстрацію права власності на нерухоме майно (н.в. 22863742 від 28.05.2009), виконком Винниківської міської ради –</w:t>
      </w:r>
    </w:p>
    <w:p w14:paraId="25A37AA9" w14:textId="77777777" w:rsidR="005C1322" w:rsidRPr="005C1322" w:rsidRDefault="005C1322" w:rsidP="005C1322">
      <w:pPr>
        <w:rPr>
          <w:sz w:val="28"/>
          <w:szCs w:val="28"/>
        </w:rPr>
      </w:pPr>
    </w:p>
    <w:p w14:paraId="0BA573C6" w14:textId="77777777" w:rsidR="005C1322" w:rsidRPr="005C1322" w:rsidRDefault="005C1322" w:rsidP="005C1322">
      <w:pPr>
        <w:jc w:val="center"/>
        <w:rPr>
          <w:sz w:val="28"/>
          <w:szCs w:val="28"/>
        </w:rPr>
      </w:pPr>
      <w:bookmarkStart w:id="1" w:name="_GoBack"/>
      <w:bookmarkEnd w:id="1"/>
      <w:r w:rsidRPr="005C1322">
        <w:rPr>
          <w:sz w:val="28"/>
          <w:szCs w:val="28"/>
        </w:rPr>
        <w:t>ВИРІШИВ:</w:t>
      </w:r>
    </w:p>
    <w:p w14:paraId="65572641" w14:textId="77777777" w:rsidR="005C1322" w:rsidRPr="005C1322" w:rsidRDefault="005C1322" w:rsidP="005C1322">
      <w:pPr>
        <w:rPr>
          <w:sz w:val="28"/>
          <w:szCs w:val="28"/>
        </w:rPr>
      </w:pPr>
    </w:p>
    <w:p w14:paraId="5B6375B6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1.</w:t>
      </w:r>
      <w:r w:rsidRPr="005C1322">
        <w:rPr>
          <w:sz w:val="28"/>
          <w:szCs w:val="28"/>
        </w:rPr>
        <w:tab/>
        <w:t>Видати гр. Карпію Олесю Ярославовичу   будівельний паспорт забудови земельної ділянки на проектування та реконструкцію літньої кухні під житловий  будинок на земельній ділянці по вул. Берегова,62  (к/н 4610160300:07:006:0181) у м.Винники.</w:t>
      </w:r>
    </w:p>
    <w:p w14:paraId="11A7A8C0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2.</w:t>
      </w:r>
      <w:r w:rsidRPr="005C1322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реконструкцію літньої кухні під </w:t>
      </w:r>
      <w:r w:rsidRPr="005C1322">
        <w:rPr>
          <w:sz w:val="28"/>
          <w:szCs w:val="28"/>
        </w:rPr>
        <w:lastRenderedPageBreak/>
        <w:t>житловий  будинок на земельній ділянці по вул. Берегова,62  (к/н 4610160300:07:006:0181) у м.Винники.</w:t>
      </w:r>
    </w:p>
    <w:p w14:paraId="68019B39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3.</w:t>
      </w:r>
      <w:r w:rsidRPr="005C1322">
        <w:rPr>
          <w:sz w:val="28"/>
          <w:szCs w:val="28"/>
        </w:rPr>
        <w:tab/>
        <w:t>Зобов’язати гр. Карпія О.Я.:</w:t>
      </w:r>
    </w:p>
    <w:p w14:paraId="20ACD2DE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3.1.</w:t>
      </w:r>
      <w:r w:rsidRPr="005C1322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1225D7A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3.2.</w:t>
      </w:r>
      <w:r w:rsidRPr="005C1322">
        <w:rPr>
          <w:sz w:val="28"/>
          <w:szCs w:val="28"/>
        </w:rPr>
        <w:tab/>
        <w:t xml:space="preserve">При проектуванні і реконструкції об’єкту містобудування дотримуватись вимог, визначених у будівельному паспорті забудови земельної ділянки. </w:t>
      </w:r>
    </w:p>
    <w:p w14:paraId="3E68C818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3.3.</w:t>
      </w:r>
      <w:r w:rsidRPr="005C1322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54D11217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3.4.</w:t>
      </w:r>
      <w:r w:rsidRPr="005C1322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3AFE03B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3.5.</w:t>
      </w:r>
      <w:r w:rsidRPr="005C1322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D3A3C82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3.6.</w:t>
      </w:r>
      <w:r w:rsidRPr="005C1322">
        <w:rPr>
          <w:sz w:val="28"/>
          <w:szCs w:val="28"/>
        </w:rPr>
        <w:tab/>
        <w:t xml:space="preserve">Після завершення будівельних робіт з реконструкції літньої кухні під індивідуальний житловий будинок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E30117A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4.</w:t>
      </w:r>
      <w:r w:rsidRPr="005C1322">
        <w:rPr>
          <w:sz w:val="28"/>
          <w:szCs w:val="28"/>
        </w:rPr>
        <w:tab/>
        <w:t>Роз’яснити гр. Карпію О.Я., що будівельні роботи можна розпочинати тільки після отримання відповідних дозволів, згідно державних норм та правил.</w:t>
      </w:r>
    </w:p>
    <w:p w14:paraId="151B75C0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5.</w:t>
      </w:r>
      <w:r w:rsidRPr="005C1322">
        <w:rPr>
          <w:sz w:val="28"/>
          <w:szCs w:val="28"/>
        </w:rPr>
        <w:tab/>
        <w:t>У разі реконструкції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981071D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6.</w:t>
      </w:r>
      <w:r w:rsidRPr="005C1322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5FABE80" w14:textId="77777777" w:rsidR="005C1322" w:rsidRPr="005C1322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7.</w:t>
      </w:r>
      <w:r w:rsidRPr="005C132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6AFB9B" w14:textId="77777777" w:rsidR="005C1322" w:rsidRPr="005C1322" w:rsidRDefault="005C1322" w:rsidP="005C1322">
      <w:pPr>
        <w:rPr>
          <w:sz w:val="28"/>
          <w:szCs w:val="28"/>
        </w:rPr>
      </w:pPr>
    </w:p>
    <w:p w14:paraId="0643519D" w14:textId="77777777" w:rsidR="005C1322" w:rsidRPr="005C1322" w:rsidRDefault="005C1322" w:rsidP="005C1322">
      <w:pPr>
        <w:rPr>
          <w:sz w:val="28"/>
          <w:szCs w:val="28"/>
        </w:rPr>
      </w:pPr>
    </w:p>
    <w:p w14:paraId="5F9EA184" w14:textId="77777777" w:rsidR="005C1322" w:rsidRPr="005C1322" w:rsidRDefault="005C1322" w:rsidP="005C1322">
      <w:pPr>
        <w:rPr>
          <w:sz w:val="28"/>
          <w:szCs w:val="28"/>
        </w:rPr>
      </w:pPr>
    </w:p>
    <w:p w14:paraId="01C471E0" w14:textId="63A7289B" w:rsidR="00213958" w:rsidRPr="006F2805" w:rsidRDefault="005C1322" w:rsidP="005C1322">
      <w:pPr>
        <w:rPr>
          <w:sz w:val="28"/>
          <w:szCs w:val="28"/>
        </w:rPr>
      </w:pPr>
      <w:r w:rsidRPr="005C1322">
        <w:rPr>
          <w:sz w:val="28"/>
          <w:szCs w:val="28"/>
        </w:rPr>
        <w:t>Міський  голова</w:t>
      </w:r>
      <w:r w:rsidRPr="005C1322">
        <w:rPr>
          <w:sz w:val="28"/>
          <w:szCs w:val="28"/>
        </w:rPr>
        <w:tab/>
      </w:r>
      <w:r w:rsidRPr="005C1322">
        <w:rPr>
          <w:sz w:val="28"/>
          <w:szCs w:val="28"/>
        </w:rPr>
        <w:tab/>
      </w:r>
      <w:r w:rsidRPr="005C1322">
        <w:rPr>
          <w:sz w:val="28"/>
          <w:szCs w:val="28"/>
        </w:rPr>
        <w:tab/>
      </w:r>
      <w:r w:rsidRPr="005C1322">
        <w:rPr>
          <w:sz w:val="28"/>
          <w:szCs w:val="28"/>
        </w:rPr>
        <w:tab/>
      </w:r>
      <w:r w:rsidRPr="005C1322">
        <w:rPr>
          <w:sz w:val="28"/>
          <w:szCs w:val="28"/>
        </w:rPr>
        <w:tab/>
      </w:r>
      <w:r w:rsidRPr="005C1322">
        <w:rPr>
          <w:sz w:val="28"/>
          <w:szCs w:val="28"/>
        </w:rPr>
        <w:tab/>
      </w:r>
      <w:r w:rsidRPr="005C1322">
        <w:rPr>
          <w:sz w:val="28"/>
          <w:szCs w:val="28"/>
        </w:rPr>
        <w:tab/>
      </w:r>
      <w:r w:rsidRPr="005C1322">
        <w:rPr>
          <w:sz w:val="28"/>
          <w:szCs w:val="28"/>
        </w:rPr>
        <w:tab/>
      </w:r>
      <w:r w:rsidRPr="005C1322">
        <w:rPr>
          <w:sz w:val="28"/>
          <w:szCs w:val="28"/>
        </w:rPr>
        <w:tab/>
        <w:t>В.Л.Квурт</w:t>
      </w:r>
      <w:r w:rsidRPr="005C132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BD4C4" w14:textId="77777777" w:rsidR="00FE6F44" w:rsidRDefault="00FE6F44">
      <w:r>
        <w:separator/>
      </w:r>
    </w:p>
  </w:endnote>
  <w:endnote w:type="continuationSeparator" w:id="0">
    <w:p w14:paraId="263B7623" w14:textId="77777777" w:rsidR="00FE6F44" w:rsidRDefault="00FE6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8A9C4" w14:textId="77777777" w:rsidR="00FE6F44" w:rsidRDefault="00FE6F44">
      <w:r>
        <w:separator/>
      </w:r>
    </w:p>
  </w:footnote>
  <w:footnote w:type="continuationSeparator" w:id="0">
    <w:p w14:paraId="15B816B0" w14:textId="77777777" w:rsidR="00FE6F44" w:rsidRDefault="00FE6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1322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124D0-7E4F-4322-935B-D7A097A21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2289</Words>
  <Characters>1305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2024-04-10T12:52:00Z</dcterms:modified>
</cp:coreProperties>
</file>