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житлового будинку на   земельній ділянці  по вул.І.Липи,16 (к/н 4610160300:07:007:0243)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156698" w14:textId="77777777" w:rsidR="004C6D58" w:rsidRPr="004C6D58" w:rsidRDefault="004C6D58" w:rsidP="004C6D58">
      <w:pPr>
        <w:ind w:firstLine="720"/>
        <w:rPr>
          <w:sz w:val="28"/>
          <w:szCs w:val="28"/>
        </w:rPr>
      </w:pPr>
      <w:r w:rsidRPr="004C6D5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Кавина І.М., беручи до уваги  Витяг з Державного реєстру речових прав на нерухоме майно про реєстрацію права власності (і.н.в. 82464334 від 15.03.2017),   виконком Винниківської міської ради –</w:t>
      </w:r>
    </w:p>
    <w:p w14:paraId="320DA9F7" w14:textId="77777777" w:rsidR="004C6D58" w:rsidRPr="004C6D58" w:rsidRDefault="004C6D58" w:rsidP="004C6D58">
      <w:pPr>
        <w:rPr>
          <w:sz w:val="28"/>
          <w:szCs w:val="28"/>
        </w:rPr>
      </w:pPr>
    </w:p>
    <w:p w14:paraId="513E2CEA" w14:textId="77777777" w:rsidR="004C6D58" w:rsidRPr="004C6D58" w:rsidRDefault="004C6D58" w:rsidP="004C6D58">
      <w:pPr>
        <w:jc w:val="center"/>
        <w:rPr>
          <w:sz w:val="28"/>
          <w:szCs w:val="28"/>
        </w:rPr>
      </w:pPr>
      <w:bookmarkStart w:id="1" w:name="_GoBack"/>
      <w:bookmarkEnd w:id="1"/>
      <w:r w:rsidRPr="004C6D58">
        <w:rPr>
          <w:sz w:val="28"/>
          <w:szCs w:val="28"/>
        </w:rPr>
        <w:t>ВИРІШИВ:</w:t>
      </w:r>
    </w:p>
    <w:p w14:paraId="594DF216" w14:textId="77777777" w:rsidR="004C6D58" w:rsidRPr="004C6D58" w:rsidRDefault="004C6D58" w:rsidP="004C6D58">
      <w:pPr>
        <w:rPr>
          <w:sz w:val="28"/>
          <w:szCs w:val="28"/>
        </w:rPr>
      </w:pPr>
    </w:p>
    <w:p w14:paraId="1E4D111B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1.</w:t>
      </w:r>
      <w:r w:rsidRPr="004C6D58">
        <w:rPr>
          <w:sz w:val="28"/>
          <w:szCs w:val="28"/>
        </w:rPr>
        <w:tab/>
        <w:t>Видати гр. Кавину Ігорю Миколайовичу будівельний паспорт забудови земельної ділянки на проектування та будівництво житлового  будинку на земельній ділянці по вул. І.Липи,16  (к/н 4610160300:07:007:0243) у м.Винники.</w:t>
      </w:r>
    </w:p>
    <w:p w14:paraId="0D960DDB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2.</w:t>
      </w:r>
      <w:r w:rsidRPr="004C6D58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на земельній ділянці по вул. І.Липи,16  (к/н 4610160300:07:007:0243) у м.Винники.</w:t>
      </w:r>
    </w:p>
    <w:p w14:paraId="509E4441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3.</w:t>
      </w:r>
      <w:r w:rsidRPr="004C6D58">
        <w:rPr>
          <w:sz w:val="28"/>
          <w:szCs w:val="28"/>
        </w:rPr>
        <w:tab/>
        <w:t>Зобов’язати гр. Кавина І.М.:</w:t>
      </w:r>
    </w:p>
    <w:p w14:paraId="62AD4635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lastRenderedPageBreak/>
        <w:t>3.1.</w:t>
      </w:r>
      <w:r w:rsidRPr="004C6D58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C6B3BDE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3.2.</w:t>
      </w:r>
      <w:r w:rsidRPr="004C6D58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8E47A9B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3.3.</w:t>
      </w:r>
      <w:r w:rsidRPr="004C6D58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04066AC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3.4.</w:t>
      </w:r>
      <w:r w:rsidRPr="004C6D58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1AFB093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3.5.</w:t>
      </w:r>
      <w:r w:rsidRPr="004C6D58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C15B3F1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3.6.</w:t>
      </w:r>
      <w:r w:rsidRPr="004C6D58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7A51BC4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3.7.</w:t>
      </w:r>
      <w:r w:rsidRPr="004C6D58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426E161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4.</w:t>
      </w:r>
      <w:r w:rsidRPr="004C6D58">
        <w:rPr>
          <w:sz w:val="28"/>
          <w:szCs w:val="28"/>
        </w:rPr>
        <w:tab/>
        <w:t>Роз’яснити гр. Кавину І.М., що будівельні роботи можна розпочинати тільки після отримання відповідних дозволів, згідно державних норм та правил.</w:t>
      </w:r>
    </w:p>
    <w:p w14:paraId="52A12266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5.</w:t>
      </w:r>
      <w:r w:rsidRPr="004C6D58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AB18CEF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6.</w:t>
      </w:r>
      <w:r w:rsidRPr="004C6D58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8785330" w14:textId="77777777" w:rsidR="004C6D58" w:rsidRPr="004C6D58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7.</w:t>
      </w:r>
      <w:r w:rsidRPr="004C6D5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B1C3247" w14:textId="77777777" w:rsidR="004C6D58" w:rsidRPr="004C6D58" w:rsidRDefault="004C6D58" w:rsidP="004C6D58">
      <w:pPr>
        <w:rPr>
          <w:sz w:val="28"/>
          <w:szCs w:val="28"/>
        </w:rPr>
      </w:pPr>
    </w:p>
    <w:p w14:paraId="23C19F78" w14:textId="77777777" w:rsidR="004C6D58" w:rsidRPr="004C6D58" w:rsidRDefault="004C6D58" w:rsidP="004C6D58">
      <w:pPr>
        <w:rPr>
          <w:sz w:val="28"/>
          <w:szCs w:val="28"/>
        </w:rPr>
      </w:pPr>
    </w:p>
    <w:p w14:paraId="560F719E" w14:textId="77777777" w:rsidR="004C6D58" w:rsidRPr="004C6D58" w:rsidRDefault="004C6D58" w:rsidP="004C6D58">
      <w:pPr>
        <w:rPr>
          <w:sz w:val="28"/>
          <w:szCs w:val="28"/>
        </w:rPr>
      </w:pPr>
    </w:p>
    <w:p w14:paraId="01C471E0" w14:textId="2986AEFD" w:rsidR="00213958" w:rsidRPr="006F2805" w:rsidRDefault="004C6D58" w:rsidP="004C6D58">
      <w:pPr>
        <w:rPr>
          <w:sz w:val="28"/>
          <w:szCs w:val="28"/>
        </w:rPr>
      </w:pPr>
      <w:r w:rsidRPr="004C6D58">
        <w:rPr>
          <w:sz w:val="28"/>
          <w:szCs w:val="28"/>
        </w:rPr>
        <w:t>Міський  голова</w:t>
      </w:r>
      <w:r w:rsidRPr="004C6D58">
        <w:rPr>
          <w:sz w:val="28"/>
          <w:szCs w:val="28"/>
        </w:rPr>
        <w:tab/>
      </w:r>
      <w:r w:rsidRPr="004C6D58">
        <w:rPr>
          <w:sz w:val="28"/>
          <w:szCs w:val="28"/>
        </w:rPr>
        <w:tab/>
      </w:r>
      <w:r w:rsidRPr="004C6D58">
        <w:rPr>
          <w:sz w:val="28"/>
          <w:szCs w:val="28"/>
        </w:rPr>
        <w:tab/>
      </w:r>
      <w:r w:rsidRPr="004C6D58">
        <w:rPr>
          <w:sz w:val="28"/>
          <w:szCs w:val="28"/>
        </w:rPr>
        <w:tab/>
      </w:r>
      <w:r w:rsidRPr="004C6D58">
        <w:rPr>
          <w:sz w:val="28"/>
          <w:szCs w:val="28"/>
        </w:rPr>
        <w:tab/>
      </w:r>
      <w:r w:rsidRPr="004C6D58">
        <w:rPr>
          <w:sz w:val="28"/>
          <w:szCs w:val="28"/>
        </w:rPr>
        <w:tab/>
      </w:r>
      <w:r w:rsidRPr="004C6D58">
        <w:rPr>
          <w:sz w:val="28"/>
          <w:szCs w:val="28"/>
        </w:rPr>
        <w:tab/>
      </w:r>
      <w:r w:rsidRPr="004C6D58">
        <w:rPr>
          <w:sz w:val="28"/>
          <w:szCs w:val="28"/>
        </w:rPr>
        <w:tab/>
      </w:r>
      <w:r w:rsidRPr="004C6D58">
        <w:rPr>
          <w:sz w:val="28"/>
          <w:szCs w:val="28"/>
        </w:rPr>
        <w:tab/>
        <w:t>В.Л.Квурт</w:t>
      </w:r>
      <w:r w:rsidRPr="004C6D58">
        <w:rPr>
          <w:sz w:val="28"/>
          <w:szCs w:val="28"/>
        </w:rPr>
        <w:tab/>
      </w:r>
      <w:r w:rsidRPr="004C6D58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37D60" w14:textId="77777777" w:rsidR="00E05609" w:rsidRDefault="00E05609">
      <w:r>
        <w:separator/>
      </w:r>
    </w:p>
  </w:endnote>
  <w:endnote w:type="continuationSeparator" w:id="0">
    <w:p w14:paraId="153A04D0" w14:textId="77777777" w:rsidR="00E05609" w:rsidRDefault="00E05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54EF5" w14:textId="77777777" w:rsidR="00E05609" w:rsidRDefault="00E05609">
      <w:r>
        <w:separator/>
      </w:r>
    </w:p>
  </w:footnote>
  <w:footnote w:type="continuationSeparator" w:id="0">
    <w:p w14:paraId="7FBC142E" w14:textId="77777777" w:rsidR="00E05609" w:rsidRDefault="00E056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6D58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5609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259E1-9EA7-473D-93D2-2F519B267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2245</Words>
  <Characters>1280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2024-04-10T13:02:00Z</dcterms:modified>
</cp:coreProperties>
</file>