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будівництво дванадцятиквартирного житлового будинку  на   земельній ділянці по вул.Лисика (к/н 4610160300:04:003:0034)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BB082F" w14:textId="77777777" w:rsidR="00935070" w:rsidRPr="00935070" w:rsidRDefault="00935070" w:rsidP="00935070">
      <w:pPr>
        <w:ind w:firstLine="720"/>
        <w:rPr>
          <w:sz w:val="28"/>
          <w:szCs w:val="28"/>
        </w:rPr>
      </w:pPr>
      <w:r w:rsidRPr="0093507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30.06.2017р. №188, ДБН А.3.1-5-96 «Організація будівельного виробництва», розглянувши заяву гр. Глуховського І.Ю.,  беручи до уваги Витяг з Державного реєстру речових прав на нерухоме майно про реєстрацію права власності (і.н.в. 98335195 від 25.09.2017р.), Містобудівний розрахунок з техніко-економічними показниками, виконком Винниківської міської ради -</w:t>
      </w:r>
    </w:p>
    <w:p w14:paraId="6B35CFD5" w14:textId="77777777" w:rsidR="00935070" w:rsidRPr="00935070" w:rsidRDefault="00935070" w:rsidP="00935070">
      <w:pPr>
        <w:rPr>
          <w:sz w:val="28"/>
          <w:szCs w:val="28"/>
        </w:rPr>
      </w:pPr>
    </w:p>
    <w:p w14:paraId="0A7319A4" w14:textId="77777777" w:rsidR="00935070" w:rsidRPr="00935070" w:rsidRDefault="00935070" w:rsidP="00935070">
      <w:pPr>
        <w:jc w:val="center"/>
        <w:rPr>
          <w:sz w:val="28"/>
          <w:szCs w:val="28"/>
        </w:rPr>
      </w:pPr>
      <w:bookmarkStart w:id="1" w:name="_GoBack"/>
      <w:bookmarkEnd w:id="1"/>
      <w:r w:rsidRPr="00935070">
        <w:rPr>
          <w:sz w:val="28"/>
          <w:szCs w:val="28"/>
        </w:rPr>
        <w:t>ВИРІШИВ:</w:t>
      </w:r>
    </w:p>
    <w:p w14:paraId="7CAB5468" w14:textId="77777777" w:rsidR="00935070" w:rsidRPr="00935070" w:rsidRDefault="00935070" w:rsidP="00935070">
      <w:pPr>
        <w:rPr>
          <w:sz w:val="28"/>
          <w:szCs w:val="28"/>
        </w:rPr>
      </w:pPr>
    </w:p>
    <w:p w14:paraId="53D223F3" w14:textId="77777777" w:rsidR="00935070" w:rsidRPr="00935070" w:rsidRDefault="00935070" w:rsidP="00935070">
      <w:pPr>
        <w:rPr>
          <w:sz w:val="28"/>
          <w:szCs w:val="28"/>
        </w:rPr>
      </w:pPr>
      <w:r w:rsidRPr="00935070">
        <w:rPr>
          <w:sz w:val="28"/>
          <w:szCs w:val="28"/>
        </w:rPr>
        <w:t>1.</w:t>
      </w:r>
      <w:r w:rsidRPr="00935070">
        <w:rPr>
          <w:sz w:val="28"/>
          <w:szCs w:val="28"/>
        </w:rPr>
        <w:tab/>
        <w:t xml:space="preserve"> Надати гр.Глуховському Ігорю Юрійовичу містобудівні умови та обмеження забудови земельної ділянки на проектування та будівництво дванадцятиквартирного житлового будинку на земельній ділянці по вул.Лисика (к/н 4610160300:04:003:0034) у м.Винники.</w:t>
      </w:r>
    </w:p>
    <w:p w14:paraId="3FB9F905" w14:textId="77777777" w:rsidR="00935070" w:rsidRPr="00935070" w:rsidRDefault="00935070" w:rsidP="00935070">
      <w:pPr>
        <w:rPr>
          <w:sz w:val="28"/>
          <w:szCs w:val="28"/>
        </w:rPr>
      </w:pPr>
      <w:r w:rsidRPr="00935070">
        <w:rPr>
          <w:sz w:val="28"/>
          <w:szCs w:val="28"/>
        </w:rPr>
        <w:lastRenderedPageBreak/>
        <w:t>2.</w:t>
      </w:r>
      <w:r w:rsidRPr="00935070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дванадцятиквартирного житлового будинку на земельній ділянці по вул.Лисика (к/н 4610160300:04:003:0034) у м.Винники.</w:t>
      </w:r>
    </w:p>
    <w:p w14:paraId="5C930331" w14:textId="77777777" w:rsidR="00935070" w:rsidRPr="00935070" w:rsidRDefault="00935070" w:rsidP="00935070">
      <w:pPr>
        <w:rPr>
          <w:sz w:val="28"/>
          <w:szCs w:val="28"/>
        </w:rPr>
      </w:pPr>
      <w:r w:rsidRPr="00935070">
        <w:rPr>
          <w:sz w:val="28"/>
          <w:szCs w:val="28"/>
        </w:rPr>
        <w:t>3.</w:t>
      </w:r>
      <w:r w:rsidRPr="00935070">
        <w:rPr>
          <w:sz w:val="28"/>
          <w:szCs w:val="28"/>
        </w:rPr>
        <w:tab/>
        <w:t>Зобов’язати  гр.Глуховського І.Ю.:</w:t>
      </w:r>
    </w:p>
    <w:p w14:paraId="0EEE487E" w14:textId="77777777" w:rsidR="00935070" w:rsidRPr="00935070" w:rsidRDefault="00935070" w:rsidP="00935070">
      <w:pPr>
        <w:rPr>
          <w:sz w:val="28"/>
          <w:szCs w:val="28"/>
        </w:rPr>
      </w:pPr>
      <w:r w:rsidRPr="00935070">
        <w:rPr>
          <w:sz w:val="28"/>
          <w:szCs w:val="28"/>
        </w:rPr>
        <w:t>3.1.</w:t>
      </w:r>
      <w:r w:rsidRPr="00935070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665FCD82" w14:textId="77777777" w:rsidR="00935070" w:rsidRPr="00935070" w:rsidRDefault="00935070" w:rsidP="00935070">
      <w:pPr>
        <w:rPr>
          <w:sz w:val="28"/>
          <w:szCs w:val="28"/>
        </w:rPr>
      </w:pPr>
      <w:r w:rsidRPr="00935070">
        <w:rPr>
          <w:sz w:val="28"/>
          <w:szCs w:val="28"/>
        </w:rPr>
        <w:t>3.2.</w:t>
      </w:r>
      <w:r w:rsidRPr="00935070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045BD5DD" w14:textId="77777777" w:rsidR="00935070" w:rsidRPr="00935070" w:rsidRDefault="00935070" w:rsidP="00935070">
      <w:pPr>
        <w:rPr>
          <w:sz w:val="28"/>
          <w:szCs w:val="28"/>
        </w:rPr>
      </w:pPr>
      <w:r w:rsidRPr="00935070">
        <w:rPr>
          <w:sz w:val="28"/>
          <w:szCs w:val="28"/>
        </w:rPr>
        <w:t>3.3.</w:t>
      </w:r>
      <w:r w:rsidRPr="00935070">
        <w:rPr>
          <w:sz w:val="28"/>
          <w:szCs w:val="28"/>
        </w:rPr>
        <w:tab/>
        <w:t xml:space="preserve">Звернутись в Департамент  державної архітектурно-будівельної інспекції у Львівській області  для  отримання дозвільних документів, які дають право на початок виконання будівельних робіт. </w:t>
      </w:r>
    </w:p>
    <w:p w14:paraId="52282666" w14:textId="77777777" w:rsidR="00935070" w:rsidRPr="00935070" w:rsidRDefault="00935070" w:rsidP="00935070">
      <w:pPr>
        <w:rPr>
          <w:sz w:val="28"/>
          <w:szCs w:val="28"/>
        </w:rPr>
      </w:pPr>
      <w:r w:rsidRPr="00935070">
        <w:rPr>
          <w:sz w:val="28"/>
          <w:szCs w:val="28"/>
        </w:rPr>
        <w:t>3.4.</w:t>
      </w:r>
      <w:r w:rsidRPr="00935070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6955E9D9" w14:textId="77777777" w:rsidR="00935070" w:rsidRPr="00935070" w:rsidRDefault="00935070" w:rsidP="00935070">
      <w:pPr>
        <w:rPr>
          <w:sz w:val="28"/>
          <w:szCs w:val="28"/>
        </w:rPr>
      </w:pPr>
      <w:r w:rsidRPr="00935070">
        <w:rPr>
          <w:sz w:val="28"/>
          <w:szCs w:val="28"/>
        </w:rPr>
        <w:t>3.5.</w:t>
      </w:r>
      <w:r w:rsidRPr="00935070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1FF91F06" w14:textId="77777777" w:rsidR="00935070" w:rsidRPr="00935070" w:rsidRDefault="00935070" w:rsidP="00935070">
      <w:pPr>
        <w:rPr>
          <w:sz w:val="28"/>
          <w:szCs w:val="28"/>
        </w:rPr>
      </w:pPr>
      <w:r w:rsidRPr="00935070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3327DFF4" w14:textId="77777777" w:rsidR="00935070" w:rsidRPr="00935070" w:rsidRDefault="00935070" w:rsidP="00935070">
      <w:pPr>
        <w:rPr>
          <w:sz w:val="28"/>
          <w:szCs w:val="28"/>
        </w:rPr>
      </w:pPr>
      <w:r w:rsidRPr="00935070">
        <w:rPr>
          <w:sz w:val="28"/>
          <w:szCs w:val="28"/>
        </w:rPr>
        <w:t>3.6.</w:t>
      </w:r>
      <w:r w:rsidRPr="00935070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1BC76504" w14:textId="77777777" w:rsidR="00935070" w:rsidRPr="00935070" w:rsidRDefault="00935070" w:rsidP="00935070">
      <w:pPr>
        <w:rPr>
          <w:sz w:val="28"/>
          <w:szCs w:val="28"/>
        </w:rPr>
      </w:pPr>
      <w:r w:rsidRPr="00935070">
        <w:rPr>
          <w:sz w:val="28"/>
          <w:szCs w:val="28"/>
        </w:rPr>
        <w:t>3.7.</w:t>
      </w:r>
      <w:r w:rsidRPr="00935070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4B7B07F8" w14:textId="77777777" w:rsidR="00935070" w:rsidRPr="00935070" w:rsidRDefault="00935070" w:rsidP="00935070">
      <w:pPr>
        <w:rPr>
          <w:sz w:val="28"/>
          <w:szCs w:val="28"/>
        </w:rPr>
      </w:pPr>
      <w:r w:rsidRPr="00935070">
        <w:rPr>
          <w:sz w:val="28"/>
          <w:szCs w:val="28"/>
        </w:rPr>
        <w:t>4.</w:t>
      </w:r>
      <w:r w:rsidRPr="00935070">
        <w:rPr>
          <w:sz w:val="28"/>
          <w:szCs w:val="28"/>
        </w:rPr>
        <w:tab/>
        <w:t xml:space="preserve">Роз’яснити гр.Глуховському І.Ю., що будівельні роботи можна розпочинати тільки після отримання відповідних дозволів, згідно державних норм та правил. </w:t>
      </w:r>
    </w:p>
    <w:p w14:paraId="49ED93CE" w14:textId="77777777" w:rsidR="00935070" w:rsidRPr="00935070" w:rsidRDefault="00935070" w:rsidP="00935070">
      <w:pPr>
        <w:rPr>
          <w:sz w:val="28"/>
          <w:szCs w:val="28"/>
        </w:rPr>
      </w:pPr>
      <w:r w:rsidRPr="00935070">
        <w:rPr>
          <w:sz w:val="28"/>
          <w:szCs w:val="28"/>
        </w:rPr>
        <w:t>5.</w:t>
      </w:r>
      <w:r w:rsidRPr="0093507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A4C1017" w14:textId="77777777" w:rsidR="00935070" w:rsidRPr="00935070" w:rsidRDefault="00935070" w:rsidP="00935070">
      <w:pPr>
        <w:rPr>
          <w:sz w:val="28"/>
          <w:szCs w:val="28"/>
        </w:rPr>
      </w:pPr>
    </w:p>
    <w:p w14:paraId="13121C6C" w14:textId="77777777" w:rsidR="00935070" w:rsidRPr="00935070" w:rsidRDefault="00935070" w:rsidP="00935070">
      <w:pPr>
        <w:rPr>
          <w:sz w:val="28"/>
          <w:szCs w:val="28"/>
        </w:rPr>
      </w:pPr>
    </w:p>
    <w:p w14:paraId="38D91B73" w14:textId="77777777" w:rsidR="00935070" w:rsidRPr="00935070" w:rsidRDefault="00935070" w:rsidP="00935070">
      <w:pPr>
        <w:rPr>
          <w:sz w:val="28"/>
          <w:szCs w:val="28"/>
        </w:rPr>
      </w:pPr>
    </w:p>
    <w:p w14:paraId="7BFED7CD" w14:textId="77777777" w:rsidR="00935070" w:rsidRPr="00935070" w:rsidRDefault="00935070" w:rsidP="00935070">
      <w:pPr>
        <w:rPr>
          <w:sz w:val="28"/>
          <w:szCs w:val="28"/>
        </w:rPr>
      </w:pPr>
      <w:r w:rsidRPr="00935070">
        <w:rPr>
          <w:sz w:val="28"/>
          <w:szCs w:val="28"/>
        </w:rPr>
        <w:t>Міський  голова</w:t>
      </w:r>
      <w:r w:rsidRPr="00935070">
        <w:rPr>
          <w:sz w:val="28"/>
          <w:szCs w:val="28"/>
        </w:rPr>
        <w:tab/>
      </w:r>
      <w:r w:rsidRPr="00935070">
        <w:rPr>
          <w:sz w:val="28"/>
          <w:szCs w:val="28"/>
        </w:rPr>
        <w:tab/>
      </w:r>
      <w:r w:rsidRPr="00935070">
        <w:rPr>
          <w:sz w:val="28"/>
          <w:szCs w:val="28"/>
        </w:rPr>
        <w:tab/>
      </w:r>
      <w:r w:rsidRPr="00935070">
        <w:rPr>
          <w:sz w:val="28"/>
          <w:szCs w:val="28"/>
        </w:rPr>
        <w:tab/>
      </w:r>
      <w:r w:rsidRPr="00935070">
        <w:rPr>
          <w:sz w:val="28"/>
          <w:szCs w:val="28"/>
        </w:rPr>
        <w:tab/>
      </w:r>
      <w:r w:rsidRPr="00935070">
        <w:rPr>
          <w:sz w:val="28"/>
          <w:szCs w:val="28"/>
        </w:rPr>
        <w:tab/>
      </w:r>
      <w:r w:rsidRPr="00935070">
        <w:rPr>
          <w:sz w:val="28"/>
          <w:szCs w:val="28"/>
        </w:rPr>
        <w:tab/>
      </w:r>
      <w:r w:rsidRPr="00935070">
        <w:rPr>
          <w:sz w:val="28"/>
          <w:szCs w:val="28"/>
        </w:rPr>
        <w:tab/>
        <w:t>В.Л.Квурт</w:t>
      </w:r>
      <w:r w:rsidRPr="00935070">
        <w:rPr>
          <w:sz w:val="28"/>
          <w:szCs w:val="28"/>
        </w:rPr>
        <w:tab/>
      </w:r>
      <w:r w:rsidRPr="00935070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A12CFD" w14:textId="77777777" w:rsidR="00E0629D" w:rsidRDefault="00E0629D">
      <w:r>
        <w:separator/>
      </w:r>
    </w:p>
  </w:endnote>
  <w:endnote w:type="continuationSeparator" w:id="0">
    <w:p w14:paraId="4796DA4B" w14:textId="77777777" w:rsidR="00E0629D" w:rsidRDefault="00E06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F448CA" w14:textId="77777777" w:rsidR="00E0629D" w:rsidRDefault="00E0629D">
      <w:r>
        <w:separator/>
      </w:r>
    </w:p>
  </w:footnote>
  <w:footnote w:type="continuationSeparator" w:id="0">
    <w:p w14:paraId="5AEE9DC1" w14:textId="77777777" w:rsidR="00E0629D" w:rsidRDefault="00E062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070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0629D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DA029-A7D7-4821-9EDE-DF9550ED1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2191</Words>
  <Characters>1250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2024-04-10T13:28:00Z</dcterms:modified>
</cp:coreProperties>
</file>