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24.11.2017р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358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одноразової матеріальної                                      допомоги громадянам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807C5D2" w14:textId="77777777" w:rsidR="005844AF" w:rsidRPr="005844AF" w:rsidRDefault="005844AF" w:rsidP="005844AF">
      <w:pPr>
        <w:ind w:firstLine="720"/>
        <w:rPr>
          <w:sz w:val="28"/>
          <w:szCs w:val="28"/>
        </w:rPr>
      </w:pPr>
      <w:r w:rsidRPr="005844AF">
        <w:rPr>
          <w:sz w:val="28"/>
          <w:szCs w:val="28"/>
        </w:rPr>
        <w:t xml:space="preserve">Керуючись Законом України «Про місцеве самоврядування в Україні», рішенням  1-ої   сесії Винниківської міської ради  від 24.12.2015 року № 71 «Про розмежування повноважень між виконавчими органами Винниківської міської ради», відповідно до „Положення про комісію з питань звернень громадян про надання  матеріальної допомоги”, затвердженого рішенням виконавчого комітету Винниківської міської ради № 306 від 11.12.2015 року, рішення виконавчого комітету № 397 від 25.11.2016 року «Про внесення змін у Додаток № 5 «Положення про комісію з питань звернень громадян про надання матеріальної допомоги, затвердженого рішенням виконавчого комітету Винниківської міської ради № 306 від 11.12.2015 року», беручи до уваги пропозиції комісії з питань звернень громадян по наданню матеріальної допомоги при виконавчому комітеті Винниківської міської ради (протокол № 12 від 21.11.2017 року), виконавчий комітет Винниківської  міської  ради –  </w:t>
      </w:r>
    </w:p>
    <w:p w14:paraId="0D3CFC15" w14:textId="0718CD17" w:rsidR="005844AF" w:rsidRPr="005844AF" w:rsidRDefault="005844AF" w:rsidP="005844AF">
      <w:pPr>
        <w:jc w:val="center"/>
        <w:rPr>
          <w:sz w:val="28"/>
          <w:szCs w:val="28"/>
        </w:rPr>
      </w:pPr>
      <w:bookmarkStart w:id="1" w:name="_GoBack"/>
      <w:bookmarkEnd w:id="1"/>
      <w:r w:rsidRPr="005844AF">
        <w:rPr>
          <w:sz w:val="28"/>
          <w:szCs w:val="28"/>
        </w:rPr>
        <w:t>В И Р І Ш И В :</w:t>
      </w:r>
    </w:p>
    <w:p w14:paraId="779F6F97" w14:textId="77777777" w:rsidR="005844AF" w:rsidRPr="005844AF" w:rsidRDefault="005844AF" w:rsidP="005844AF">
      <w:pPr>
        <w:rPr>
          <w:sz w:val="28"/>
          <w:szCs w:val="28"/>
        </w:rPr>
      </w:pPr>
      <w:r w:rsidRPr="005844AF">
        <w:rPr>
          <w:sz w:val="28"/>
          <w:szCs w:val="28"/>
        </w:rPr>
        <w:t>1.  Надати одноразову грошову допомогу наступним громадянам м. Винники:</w:t>
      </w:r>
    </w:p>
    <w:p w14:paraId="3A88FC60" w14:textId="77777777" w:rsidR="005844AF" w:rsidRPr="005844AF" w:rsidRDefault="005844AF" w:rsidP="005844AF">
      <w:pPr>
        <w:rPr>
          <w:sz w:val="28"/>
          <w:szCs w:val="28"/>
        </w:rPr>
      </w:pPr>
      <w:r w:rsidRPr="005844AF">
        <w:rPr>
          <w:sz w:val="28"/>
          <w:szCs w:val="28"/>
        </w:rPr>
        <w:t>1.1.</w:t>
      </w:r>
      <w:r w:rsidRPr="005844AF">
        <w:rPr>
          <w:sz w:val="28"/>
          <w:szCs w:val="28"/>
        </w:rPr>
        <w:tab/>
        <w:t>Банах Олесі Михайлівні, 1947р.н., одинокій на лікування, що проживає у м. Винники, вул. Львівська, 9, в сумі  – 500 грн.</w:t>
      </w:r>
    </w:p>
    <w:p w14:paraId="3446C6EB" w14:textId="77777777" w:rsidR="005844AF" w:rsidRPr="005844AF" w:rsidRDefault="005844AF" w:rsidP="005844AF">
      <w:pPr>
        <w:rPr>
          <w:sz w:val="28"/>
          <w:szCs w:val="28"/>
        </w:rPr>
      </w:pPr>
      <w:r w:rsidRPr="005844AF">
        <w:rPr>
          <w:sz w:val="28"/>
          <w:szCs w:val="28"/>
        </w:rPr>
        <w:t>1.2.</w:t>
      </w:r>
      <w:r w:rsidRPr="005844AF">
        <w:rPr>
          <w:sz w:val="28"/>
          <w:szCs w:val="28"/>
        </w:rPr>
        <w:tab/>
        <w:t>Гуменюк Наталії Богданівні, 1984 р.н., багатодітній малозабезпеченій сім’ї, що проживає у м. Винники, вул. Стрілецька, 63, в сумі – 1000 грн.</w:t>
      </w:r>
    </w:p>
    <w:p w14:paraId="1A49E942" w14:textId="77777777" w:rsidR="005844AF" w:rsidRPr="005844AF" w:rsidRDefault="005844AF" w:rsidP="005844AF">
      <w:pPr>
        <w:rPr>
          <w:sz w:val="28"/>
          <w:szCs w:val="28"/>
        </w:rPr>
      </w:pPr>
      <w:r w:rsidRPr="005844AF">
        <w:rPr>
          <w:sz w:val="28"/>
          <w:szCs w:val="28"/>
        </w:rPr>
        <w:t>1.3.</w:t>
      </w:r>
      <w:r w:rsidRPr="005844AF">
        <w:rPr>
          <w:sz w:val="28"/>
          <w:szCs w:val="28"/>
        </w:rPr>
        <w:tab/>
        <w:t>Синенькій Надії Мирославівні, 1960 р.н., на лікування чоловіка – інваліда інваліда 1-ї групи, що проживає у м. Винники, вул. Кільцева, 8 кв.18,  в сумі - 2000 грн.</w:t>
      </w:r>
    </w:p>
    <w:p w14:paraId="2086522F" w14:textId="77777777" w:rsidR="005844AF" w:rsidRPr="005844AF" w:rsidRDefault="005844AF" w:rsidP="005844AF">
      <w:pPr>
        <w:rPr>
          <w:sz w:val="28"/>
          <w:szCs w:val="28"/>
        </w:rPr>
      </w:pPr>
      <w:r w:rsidRPr="005844AF">
        <w:rPr>
          <w:sz w:val="28"/>
          <w:szCs w:val="28"/>
        </w:rPr>
        <w:t>1.4.</w:t>
      </w:r>
      <w:r w:rsidRPr="005844AF">
        <w:rPr>
          <w:sz w:val="28"/>
          <w:szCs w:val="28"/>
        </w:rPr>
        <w:tab/>
        <w:t>Стебелінському Роману Тарасовичу, 1997р.н., на лікування та реабілітацію, що проживає у м. Винники, вул. Кільцева, 10 кв.16,  в сумі – 2000 грн.</w:t>
      </w:r>
    </w:p>
    <w:p w14:paraId="5C0B9A4E" w14:textId="77777777" w:rsidR="005844AF" w:rsidRPr="005844AF" w:rsidRDefault="005844AF" w:rsidP="005844AF">
      <w:pPr>
        <w:rPr>
          <w:sz w:val="28"/>
          <w:szCs w:val="28"/>
        </w:rPr>
      </w:pPr>
      <w:r w:rsidRPr="005844AF">
        <w:rPr>
          <w:sz w:val="28"/>
          <w:szCs w:val="28"/>
        </w:rPr>
        <w:t>1.5.</w:t>
      </w:r>
      <w:r w:rsidRPr="005844AF">
        <w:rPr>
          <w:sz w:val="28"/>
          <w:szCs w:val="28"/>
        </w:rPr>
        <w:tab/>
        <w:t>Осипенко Наталії Володимирівні,1958 р.н., на лікування сина- інваліда, що проживає у м. Винники, вул. Лісна, 2 кв.8,  в сумі - 1000 грн.</w:t>
      </w:r>
    </w:p>
    <w:p w14:paraId="442B9C3F" w14:textId="77777777" w:rsidR="005844AF" w:rsidRPr="005844AF" w:rsidRDefault="005844AF" w:rsidP="005844AF">
      <w:pPr>
        <w:rPr>
          <w:sz w:val="28"/>
          <w:szCs w:val="28"/>
        </w:rPr>
      </w:pPr>
      <w:r w:rsidRPr="005844AF">
        <w:rPr>
          <w:sz w:val="28"/>
          <w:szCs w:val="28"/>
        </w:rPr>
        <w:lastRenderedPageBreak/>
        <w:t>1.6.</w:t>
      </w:r>
      <w:r w:rsidRPr="005844AF">
        <w:rPr>
          <w:sz w:val="28"/>
          <w:szCs w:val="28"/>
        </w:rPr>
        <w:tab/>
        <w:t>Проскурницькій Галині Андріївні,1936 р.н., одинокій пенсіонерці на лікування, що проживає у м. Винники, вул. Ломоносова, 37 г.  в сумі - 1000 грн.</w:t>
      </w:r>
    </w:p>
    <w:p w14:paraId="5815E4AB" w14:textId="77777777" w:rsidR="005844AF" w:rsidRPr="005844AF" w:rsidRDefault="005844AF" w:rsidP="005844AF">
      <w:pPr>
        <w:rPr>
          <w:sz w:val="28"/>
          <w:szCs w:val="28"/>
        </w:rPr>
      </w:pPr>
      <w:r w:rsidRPr="005844AF">
        <w:rPr>
          <w:sz w:val="28"/>
          <w:szCs w:val="28"/>
        </w:rPr>
        <w:t>1.7.</w:t>
      </w:r>
      <w:r w:rsidRPr="005844AF">
        <w:rPr>
          <w:sz w:val="28"/>
          <w:szCs w:val="28"/>
        </w:rPr>
        <w:tab/>
        <w:t>Стьопкіні Надії Михайлівні 1958, р.н., на лікування, що проживає у м. Винники, вул. Вузька, 3 кв.4, в сумі- 1000 грн.</w:t>
      </w:r>
    </w:p>
    <w:p w14:paraId="5AF24E69" w14:textId="77777777" w:rsidR="005844AF" w:rsidRPr="005844AF" w:rsidRDefault="005844AF" w:rsidP="005844AF">
      <w:pPr>
        <w:rPr>
          <w:sz w:val="28"/>
          <w:szCs w:val="28"/>
        </w:rPr>
      </w:pPr>
      <w:r w:rsidRPr="005844AF">
        <w:rPr>
          <w:sz w:val="28"/>
          <w:szCs w:val="28"/>
        </w:rPr>
        <w:t>1.8.</w:t>
      </w:r>
      <w:r w:rsidRPr="005844AF">
        <w:rPr>
          <w:sz w:val="28"/>
          <w:szCs w:val="28"/>
        </w:rPr>
        <w:tab/>
        <w:t>Крупі Мирославі Іванівні, 1954 р.н., інваліду 3-ї групи, на лікування, що проживає у м. Винники, вул. І.Франка, 98 кв.2, в сумі- 500 грн.</w:t>
      </w:r>
    </w:p>
    <w:p w14:paraId="1CB6E744" w14:textId="77777777" w:rsidR="005844AF" w:rsidRPr="005844AF" w:rsidRDefault="005844AF" w:rsidP="005844AF">
      <w:pPr>
        <w:rPr>
          <w:sz w:val="28"/>
          <w:szCs w:val="28"/>
        </w:rPr>
      </w:pPr>
      <w:r w:rsidRPr="005844AF">
        <w:rPr>
          <w:sz w:val="28"/>
          <w:szCs w:val="28"/>
        </w:rPr>
        <w:t>1.9.</w:t>
      </w:r>
      <w:r w:rsidRPr="005844AF">
        <w:rPr>
          <w:sz w:val="28"/>
          <w:szCs w:val="28"/>
        </w:rPr>
        <w:tab/>
        <w:t>Фігурському Олександру Олександровичу,1997 р.н., сирота, що проживає у м. Винники, вул. Галицька, 80а кв.4,   в сумі- 1000 грн.</w:t>
      </w:r>
    </w:p>
    <w:p w14:paraId="2FD2DC5E" w14:textId="77777777" w:rsidR="005844AF" w:rsidRPr="005844AF" w:rsidRDefault="005844AF" w:rsidP="005844AF">
      <w:pPr>
        <w:rPr>
          <w:sz w:val="28"/>
          <w:szCs w:val="28"/>
        </w:rPr>
      </w:pPr>
      <w:r w:rsidRPr="005844AF">
        <w:rPr>
          <w:sz w:val="28"/>
          <w:szCs w:val="28"/>
        </w:rPr>
        <w:t>1.10.</w:t>
      </w:r>
      <w:r w:rsidRPr="005844AF">
        <w:rPr>
          <w:sz w:val="28"/>
          <w:szCs w:val="28"/>
        </w:rPr>
        <w:tab/>
        <w:t>Дикій Оксані Євгенівні, 1970 р.н., на лікування дитини-інваліда, що проживає у м. Винники, вул. Мирна, 12а, в сумі- 1000 грн.</w:t>
      </w:r>
    </w:p>
    <w:p w14:paraId="475CD29F" w14:textId="77777777" w:rsidR="005844AF" w:rsidRPr="005844AF" w:rsidRDefault="005844AF" w:rsidP="005844AF">
      <w:pPr>
        <w:rPr>
          <w:sz w:val="28"/>
          <w:szCs w:val="28"/>
        </w:rPr>
      </w:pPr>
      <w:r w:rsidRPr="005844AF">
        <w:rPr>
          <w:sz w:val="28"/>
          <w:szCs w:val="28"/>
        </w:rPr>
        <w:t>1.11.</w:t>
      </w:r>
      <w:r w:rsidRPr="005844AF">
        <w:rPr>
          <w:sz w:val="28"/>
          <w:szCs w:val="28"/>
        </w:rPr>
        <w:tab/>
        <w:t>Гулько Ользі Романівні, 1927 р.н., інваліду 3-ї групи на лікування, що проживає у м. Винники, вул. Галицька, 53 кв.6, в сумі - 1000 грн.</w:t>
      </w:r>
    </w:p>
    <w:p w14:paraId="4F08FABF" w14:textId="77777777" w:rsidR="005844AF" w:rsidRPr="005844AF" w:rsidRDefault="005844AF" w:rsidP="005844AF">
      <w:pPr>
        <w:rPr>
          <w:sz w:val="28"/>
          <w:szCs w:val="28"/>
        </w:rPr>
      </w:pPr>
      <w:r w:rsidRPr="005844AF">
        <w:rPr>
          <w:sz w:val="28"/>
          <w:szCs w:val="28"/>
        </w:rPr>
        <w:t>1.12.</w:t>
      </w:r>
      <w:r w:rsidRPr="005844AF">
        <w:rPr>
          <w:sz w:val="28"/>
          <w:szCs w:val="28"/>
        </w:rPr>
        <w:tab/>
        <w:t>Демків Мар’яні Євгенівні 1986 р.н., на лікування дитини-інваліда, що проживає у м. Винники, вул. Сахарова, 1,  в сумі - 1500 грн.</w:t>
      </w:r>
    </w:p>
    <w:p w14:paraId="26885B30" w14:textId="77777777" w:rsidR="005844AF" w:rsidRPr="005844AF" w:rsidRDefault="005844AF" w:rsidP="005844AF">
      <w:pPr>
        <w:rPr>
          <w:sz w:val="28"/>
          <w:szCs w:val="28"/>
        </w:rPr>
      </w:pPr>
      <w:r w:rsidRPr="005844AF">
        <w:rPr>
          <w:sz w:val="28"/>
          <w:szCs w:val="28"/>
        </w:rPr>
        <w:t>1.13.</w:t>
      </w:r>
      <w:r w:rsidRPr="005844AF">
        <w:rPr>
          <w:sz w:val="28"/>
          <w:szCs w:val="28"/>
        </w:rPr>
        <w:tab/>
        <w:t>Варениці Андрію Васильовичу, 1988 р.н., учаснику бойових дій (АТО), що проживає у м. Винники,  вул Івасюка, 19 кв.10 в сумі – 1000 грн.</w:t>
      </w:r>
    </w:p>
    <w:p w14:paraId="581F0632" w14:textId="77777777" w:rsidR="005844AF" w:rsidRPr="005844AF" w:rsidRDefault="005844AF" w:rsidP="005844AF">
      <w:pPr>
        <w:rPr>
          <w:sz w:val="28"/>
          <w:szCs w:val="28"/>
        </w:rPr>
      </w:pPr>
      <w:r w:rsidRPr="005844AF">
        <w:rPr>
          <w:sz w:val="28"/>
          <w:szCs w:val="28"/>
        </w:rPr>
        <w:t>1.14.</w:t>
      </w:r>
      <w:r w:rsidRPr="005844AF">
        <w:rPr>
          <w:sz w:val="28"/>
          <w:szCs w:val="28"/>
        </w:rPr>
        <w:tab/>
        <w:t>Головецькому Івану Михайловичу, 1937 р.н., на лікування сина-інваліда, що проживає  у м. Винники, вул. Декабристів, 8, у сумі – 1500 грн.</w:t>
      </w:r>
    </w:p>
    <w:p w14:paraId="393D8A20" w14:textId="77777777" w:rsidR="005844AF" w:rsidRPr="005844AF" w:rsidRDefault="005844AF" w:rsidP="005844AF">
      <w:pPr>
        <w:rPr>
          <w:sz w:val="28"/>
          <w:szCs w:val="28"/>
        </w:rPr>
      </w:pPr>
      <w:r w:rsidRPr="005844AF">
        <w:rPr>
          <w:sz w:val="28"/>
          <w:szCs w:val="28"/>
        </w:rPr>
        <w:t>1.15.</w:t>
      </w:r>
      <w:r w:rsidRPr="005844AF">
        <w:rPr>
          <w:sz w:val="28"/>
          <w:szCs w:val="28"/>
        </w:rPr>
        <w:tab/>
        <w:t>Ільчишин Наталії Юріївні, 1985 р.н., інваліду 3-ї групи на лікування, що проживає у м. Винники, вул. Львівська, 2в, у сумі – 2000 грн.</w:t>
      </w:r>
    </w:p>
    <w:p w14:paraId="08E8BEED" w14:textId="77777777" w:rsidR="005844AF" w:rsidRPr="005844AF" w:rsidRDefault="005844AF" w:rsidP="005844AF">
      <w:pPr>
        <w:rPr>
          <w:sz w:val="28"/>
          <w:szCs w:val="28"/>
        </w:rPr>
      </w:pPr>
      <w:r w:rsidRPr="005844AF">
        <w:rPr>
          <w:sz w:val="28"/>
          <w:szCs w:val="28"/>
        </w:rPr>
        <w:t>1.16.</w:t>
      </w:r>
      <w:r w:rsidRPr="005844AF">
        <w:rPr>
          <w:sz w:val="28"/>
          <w:szCs w:val="28"/>
        </w:rPr>
        <w:tab/>
        <w:t>Ільчишину Юрію Володимировичу, 1950 р.н., на лікування, що проживає у м. Винники, вул. Львівська, 2в, у сумі – 1000 грн.</w:t>
      </w:r>
    </w:p>
    <w:p w14:paraId="63F140A5" w14:textId="77777777" w:rsidR="005844AF" w:rsidRPr="005844AF" w:rsidRDefault="005844AF" w:rsidP="005844AF">
      <w:pPr>
        <w:rPr>
          <w:sz w:val="28"/>
          <w:szCs w:val="28"/>
        </w:rPr>
      </w:pPr>
      <w:r w:rsidRPr="005844AF">
        <w:rPr>
          <w:sz w:val="28"/>
          <w:szCs w:val="28"/>
        </w:rPr>
        <w:t>1.17.</w:t>
      </w:r>
      <w:r w:rsidRPr="005844AF">
        <w:rPr>
          <w:sz w:val="28"/>
          <w:szCs w:val="28"/>
        </w:rPr>
        <w:tab/>
        <w:t>Строцькій Ользі Богданівні, 1978 р.н., на лікування дочки – інваліда 3-ї групи, що проживає у м. Винники, вул. Космонавтів, 10 кв.2 у сумі – 1000 грн.</w:t>
      </w:r>
    </w:p>
    <w:p w14:paraId="3949DCC6" w14:textId="77777777" w:rsidR="005844AF" w:rsidRPr="005844AF" w:rsidRDefault="005844AF" w:rsidP="005844AF">
      <w:pPr>
        <w:rPr>
          <w:sz w:val="28"/>
          <w:szCs w:val="28"/>
        </w:rPr>
      </w:pPr>
      <w:r w:rsidRPr="005844AF">
        <w:rPr>
          <w:sz w:val="28"/>
          <w:szCs w:val="28"/>
        </w:rPr>
        <w:t>1.18.</w:t>
      </w:r>
      <w:r w:rsidRPr="005844AF">
        <w:rPr>
          <w:sz w:val="28"/>
          <w:szCs w:val="28"/>
        </w:rPr>
        <w:tab/>
        <w:t>Колодію Ярославу Романовичу, 1991 р.н., на лікування та операцію, що проживає у м. Винники, вул. Івасюка, 1б кв.1, у сумі – 3000 грн.</w:t>
      </w:r>
    </w:p>
    <w:p w14:paraId="61A761CF" w14:textId="77777777" w:rsidR="005844AF" w:rsidRPr="005844AF" w:rsidRDefault="005844AF" w:rsidP="005844AF">
      <w:pPr>
        <w:rPr>
          <w:sz w:val="28"/>
          <w:szCs w:val="28"/>
        </w:rPr>
      </w:pPr>
      <w:r w:rsidRPr="005844AF">
        <w:rPr>
          <w:sz w:val="28"/>
          <w:szCs w:val="28"/>
        </w:rPr>
        <w:t>1.19.</w:t>
      </w:r>
      <w:r w:rsidRPr="005844AF">
        <w:rPr>
          <w:sz w:val="28"/>
          <w:szCs w:val="28"/>
        </w:rPr>
        <w:tab/>
        <w:t>Проціву Олегу Володимировичу, 1982 р.н., учаснику бойових дій (АТО), що проживає у м. Винники, вул. Забава, 21, у сумі – 1000 грн.</w:t>
      </w:r>
    </w:p>
    <w:p w14:paraId="6D601FC8" w14:textId="77777777" w:rsidR="005844AF" w:rsidRPr="005844AF" w:rsidRDefault="005844AF" w:rsidP="005844AF">
      <w:pPr>
        <w:rPr>
          <w:sz w:val="28"/>
          <w:szCs w:val="28"/>
        </w:rPr>
      </w:pPr>
      <w:r w:rsidRPr="005844AF">
        <w:rPr>
          <w:sz w:val="28"/>
          <w:szCs w:val="28"/>
        </w:rPr>
        <w:t>1.20.</w:t>
      </w:r>
      <w:r w:rsidRPr="005844AF">
        <w:rPr>
          <w:sz w:val="28"/>
          <w:szCs w:val="28"/>
        </w:rPr>
        <w:tab/>
        <w:t>Блавацькому Роману Григоровичу, 1946 р.н., репресованому, що проживає у м. Винники, вул. Любич-Парахоняк, 9, у сумі – 500 грн.</w:t>
      </w:r>
    </w:p>
    <w:p w14:paraId="1BB036D7" w14:textId="77777777" w:rsidR="005844AF" w:rsidRPr="005844AF" w:rsidRDefault="005844AF" w:rsidP="005844AF">
      <w:pPr>
        <w:rPr>
          <w:sz w:val="28"/>
          <w:szCs w:val="28"/>
        </w:rPr>
      </w:pPr>
      <w:r w:rsidRPr="005844AF">
        <w:rPr>
          <w:sz w:val="28"/>
          <w:szCs w:val="28"/>
        </w:rPr>
        <w:t>1.21.</w:t>
      </w:r>
      <w:r w:rsidRPr="005844AF">
        <w:rPr>
          <w:sz w:val="28"/>
          <w:szCs w:val="28"/>
        </w:rPr>
        <w:tab/>
        <w:t>Магера-Заїченко Надії Теодорівні, 1952 р.н., на лікування та операцію, що проживає у м. Винники, вул. Кільцева, 3 кв.29, у сумі – 1000 грн.</w:t>
      </w:r>
    </w:p>
    <w:p w14:paraId="5234A142" w14:textId="77777777" w:rsidR="005844AF" w:rsidRPr="005844AF" w:rsidRDefault="005844AF" w:rsidP="005844AF">
      <w:pPr>
        <w:rPr>
          <w:sz w:val="28"/>
          <w:szCs w:val="28"/>
        </w:rPr>
      </w:pPr>
      <w:r w:rsidRPr="005844AF">
        <w:rPr>
          <w:sz w:val="28"/>
          <w:szCs w:val="28"/>
        </w:rPr>
        <w:t>1.22.</w:t>
      </w:r>
      <w:r w:rsidRPr="005844AF">
        <w:rPr>
          <w:sz w:val="28"/>
          <w:szCs w:val="28"/>
        </w:rPr>
        <w:tab/>
        <w:t>Кащак Катерині Андріївні, 1922 р.н., одинокій пенсіонерці, що проживає у м. Винники вул. Дорошенка, 2 кв.1, у сумі – 500 грн.</w:t>
      </w:r>
    </w:p>
    <w:p w14:paraId="481B41EF" w14:textId="77777777" w:rsidR="005844AF" w:rsidRPr="005844AF" w:rsidRDefault="005844AF" w:rsidP="005844AF">
      <w:pPr>
        <w:rPr>
          <w:sz w:val="28"/>
          <w:szCs w:val="28"/>
        </w:rPr>
      </w:pPr>
      <w:r w:rsidRPr="005844AF">
        <w:rPr>
          <w:sz w:val="28"/>
          <w:szCs w:val="28"/>
        </w:rPr>
        <w:t>1.23.</w:t>
      </w:r>
      <w:r w:rsidRPr="005844AF">
        <w:rPr>
          <w:sz w:val="28"/>
          <w:szCs w:val="28"/>
        </w:rPr>
        <w:tab/>
        <w:t>Кулебі Світлані Миколаївні, 1946 р.н. одинокій пенсіонерці, що проживає у м. Винники вул. Забава, 8, у сумі – 500 грн.</w:t>
      </w:r>
    </w:p>
    <w:p w14:paraId="58BD494F" w14:textId="77777777" w:rsidR="005844AF" w:rsidRPr="005844AF" w:rsidRDefault="005844AF" w:rsidP="005844AF">
      <w:pPr>
        <w:rPr>
          <w:sz w:val="28"/>
          <w:szCs w:val="28"/>
        </w:rPr>
      </w:pPr>
      <w:r w:rsidRPr="005844AF">
        <w:rPr>
          <w:sz w:val="28"/>
          <w:szCs w:val="28"/>
        </w:rPr>
        <w:t>1.24.</w:t>
      </w:r>
      <w:r w:rsidRPr="005844AF">
        <w:rPr>
          <w:sz w:val="28"/>
          <w:szCs w:val="28"/>
        </w:rPr>
        <w:tab/>
        <w:t>Москвитин Ользі Григорівні, 1934 р.н., одинокій пенсіонерці, що проживає у м. Виники, вул. І.Франка, 130 кв.7, у сумі – 500 грн.</w:t>
      </w:r>
    </w:p>
    <w:p w14:paraId="70B25395" w14:textId="77777777" w:rsidR="005844AF" w:rsidRPr="005844AF" w:rsidRDefault="005844AF" w:rsidP="005844AF">
      <w:pPr>
        <w:rPr>
          <w:sz w:val="28"/>
          <w:szCs w:val="28"/>
        </w:rPr>
      </w:pPr>
      <w:r w:rsidRPr="005844AF">
        <w:rPr>
          <w:sz w:val="28"/>
          <w:szCs w:val="28"/>
        </w:rPr>
        <w:t>1.25.</w:t>
      </w:r>
      <w:r w:rsidRPr="005844AF">
        <w:rPr>
          <w:sz w:val="28"/>
          <w:szCs w:val="28"/>
        </w:rPr>
        <w:tab/>
        <w:t>Кордіяці Марії Василівні, 19 р.н., на лікування, що проживає у м. Винники вул. Садова, 8а, у сумі – 1000 грн.</w:t>
      </w:r>
    </w:p>
    <w:p w14:paraId="043D6CF3" w14:textId="77777777" w:rsidR="005844AF" w:rsidRPr="005844AF" w:rsidRDefault="005844AF" w:rsidP="005844AF">
      <w:pPr>
        <w:rPr>
          <w:sz w:val="28"/>
          <w:szCs w:val="28"/>
        </w:rPr>
      </w:pPr>
      <w:r w:rsidRPr="005844AF">
        <w:rPr>
          <w:sz w:val="28"/>
          <w:szCs w:val="28"/>
        </w:rPr>
        <w:t>1.26.</w:t>
      </w:r>
      <w:r w:rsidRPr="005844AF">
        <w:rPr>
          <w:sz w:val="28"/>
          <w:szCs w:val="28"/>
        </w:rPr>
        <w:tab/>
        <w:t>Сало Стефанії Олексіївні, 1944 р.н., на лікування, що проживає у м. Винники вул. Руська, 6, у сумі -1000 грн.</w:t>
      </w:r>
    </w:p>
    <w:p w14:paraId="43895675" w14:textId="77777777" w:rsidR="005844AF" w:rsidRPr="005844AF" w:rsidRDefault="005844AF" w:rsidP="005844AF">
      <w:pPr>
        <w:rPr>
          <w:sz w:val="28"/>
          <w:szCs w:val="28"/>
        </w:rPr>
      </w:pPr>
      <w:r w:rsidRPr="005844AF">
        <w:rPr>
          <w:sz w:val="28"/>
          <w:szCs w:val="28"/>
        </w:rPr>
        <w:t>1.27.</w:t>
      </w:r>
      <w:r w:rsidRPr="005844AF">
        <w:rPr>
          <w:sz w:val="28"/>
          <w:szCs w:val="28"/>
        </w:rPr>
        <w:tab/>
        <w:t>Сало Мирославу Івановичу, 1945 р.н., на лікування, що проживає у м. Винники, вул. Котермака, 8, у сумі – 1000 грн.</w:t>
      </w:r>
    </w:p>
    <w:p w14:paraId="06C6987B" w14:textId="77777777" w:rsidR="005844AF" w:rsidRPr="005844AF" w:rsidRDefault="005844AF" w:rsidP="005844AF">
      <w:pPr>
        <w:rPr>
          <w:sz w:val="28"/>
          <w:szCs w:val="28"/>
        </w:rPr>
      </w:pPr>
      <w:r w:rsidRPr="005844AF">
        <w:rPr>
          <w:sz w:val="28"/>
          <w:szCs w:val="28"/>
        </w:rPr>
        <w:lastRenderedPageBreak/>
        <w:t>1.28.</w:t>
      </w:r>
      <w:r w:rsidRPr="005844AF">
        <w:rPr>
          <w:sz w:val="28"/>
          <w:szCs w:val="28"/>
        </w:rPr>
        <w:tab/>
        <w:t>Сидору Оресту Ігоровичу, 1983 р.н., на лікування та операцію (онкологічне захворювання), що проживає у м. Винники, вул. Просвіти, 9, у сумі – 5000 грн.</w:t>
      </w:r>
    </w:p>
    <w:p w14:paraId="0BD44F39" w14:textId="77777777" w:rsidR="005844AF" w:rsidRPr="005844AF" w:rsidRDefault="005844AF" w:rsidP="005844AF">
      <w:pPr>
        <w:rPr>
          <w:sz w:val="28"/>
          <w:szCs w:val="28"/>
        </w:rPr>
      </w:pPr>
    </w:p>
    <w:p w14:paraId="6AEFFB72" w14:textId="77777777" w:rsidR="005844AF" w:rsidRPr="005844AF" w:rsidRDefault="005844AF" w:rsidP="005844AF">
      <w:pPr>
        <w:rPr>
          <w:sz w:val="28"/>
          <w:szCs w:val="28"/>
        </w:rPr>
      </w:pPr>
      <w:r w:rsidRPr="005844AF">
        <w:rPr>
          <w:sz w:val="28"/>
          <w:szCs w:val="28"/>
        </w:rPr>
        <w:t>2.</w:t>
      </w:r>
      <w:r w:rsidRPr="005844AF">
        <w:rPr>
          <w:sz w:val="28"/>
          <w:szCs w:val="28"/>
        </w:rPr>
        <w:tab/>
        <w:t>Надати матеріальну допомогу на поховання громадянам м. Винники:</w:t>
      </w:r>
    </w:p>
    <w:p w14:paraId="138E3808" w14:textId="77777777" w:rsidR="005844AF" w:rsidRPr="005844AF" w:rsidRDefault="005844AF" w:rsidP="005844AF">
      <w:pPr>
        <w:rPr>
          <w:sz w:val="28"/>
          <w:szCs w:val="28"/>
        </w:rPr>
      </w:pPr>
    </w:p>
    <w:p w14:paraId="520848DF" w14:textId="77777777" w:rsidR="005844AF" w:rsidRPr="005844AF" w:rsidRDefault="005844AF" w:rsidP="005844AF">
      <w:pPr>
        <w:rPr>
          <w:sz w:val="28"/>
          <w:szCs w:val="28"/>
        </w:rPr>
      </w:pPr>
      <w:r w:rsidRPr="005844AF">
        <w:rPr>
          <w:sz w:val="28"/>
          <w:szCs w:val="28"/>
        </w:rPr>
        <w:t>2.1.</w:t>
      </w:r>
      <w:r w:rsidRPr="005844AF">
        <w:rPr>
          <w:sz w:val="28"/>
          <w:szCs w:val="28"/>
        </w:rPr>
        <w:tab/>
        <w:t>Хомі Олександрі Василівні, 1972 р.н., що проживає за адресою: м. Винники, вул. Кільцева, 11 кв.56,  на поховання чоловіка – Хоми Михайла Григоровича , який  на час смерті  проживав та був зареєстрований  у м. Винники, вул. Кільцева, 11 кв.56,  у сумі – 2000 грн;</w:t>
      </w:r>
    </w:p>
    <w:p w14:paraId="22E0752B" w14:textId="77777777" w:rsidR="005844AF" w:rsidRPr="005844AF" w:rsidRDefault="005844AF" w:rsidP="005844AF">
      <w:pPr>
        <w:rPr>
          <w:sz w:val="28"/>
          <w:szCs w:val="28"/>
        </w:rPr>
      </w:pPr>
      <w:r w:rsidRPr="005844AF">
        <w:rPr>
          <w:sz w:val="28"/>
          <w:szCs w:val="28"/>
        </w:rPr>
        <w:t xml:space="preserve">  </w:t>
      </w:r>
    </w:p>
    <w:p w14:paraId="17FBCA84" w14:textId="77777777" w:rsidR="005844AF" w:rsidRPr="005844AF" w:rsidRDefault="005844AF" w:rsidP="005844AF">
      <w:pPr>
        <w:rPr>
          <w:sz w:val="28"/>
          <w:szCs w:val="28"/>
        </w:rPr>
      </w:pPr>
      <w:r w:rsidRPr="005844AF">
        <w:rPr>
          <w:sz w:val="28"/>
          <w:szCs w:val="28"/>
        </w:rPr>
        <w:t>3.</w:t>
      </w:r>
      <w:r w:rsidRPr="005844AF">
        <w:rPr>
          <w:sz w:val="28"/>
          <w:szCs w:val="28"/>
        </w:rPr>
        <w:tab/>
        <w:t xml:space="preserve"> Контроль за виконанням даного рішення покласти на відділ фінансів та економіки.</w:t>
      </w:r>
    </w:p>
    <w:p w14:paraId="3194DFE7" w14:textId="77777777" w:rsidR="005844AF" w:rsidRPr="005844AF" w:rsidRDefault="005844AF" w:rsidP="005844AF">
      <w:pPr>
        <w:rPr>
          <w:sz w:val="28"/>
          <w:szCs w:val="28"/>
        </w:rPr>
      </w:pPr>
    </w:p>
    <w:p w14:paraId="375E725E" w14:textId="77777777" w:rsidR="005844AF" w:rsidRPr="005844AF" w:rsidRDefault="005844AF" w:rsidP="005844AF">
      <w:pPr>
        <w:rPr>
          <w:sz w:val="28"/>
          <w:szCs w:val="28"/>
        </w:rPr>
      </w:pPr>
    </w:p>
    <w:p w14:paraId="3D5644A2" w14:textId="77777777" w:rsidR="005844AF" w:rsidRPr="005844AF" w:rsidRDefault="005844AF" w:rsidP="005844AF">
      <w:pPr>
        <w:rPr>
          <w:sz w:val="28"/>
          <w:szCs w:val="28"/>
        </w:rPr>
      </w:pPr>
    </w:p>
    <w:p w14:paraId="3193D571" w14:textId="77777777" w:rsidR="005844AF" w:rsidRPr="005844AF" w:rsidRDefault="005844AF" w:rsidP="005844AF">
      <w:pPr>
        <w:rPr>
          <w:sz w:val="28"/>
          <w:szCs w:val="28"/>
        </w:rPr>
      </w:pPr>
    </w:p>
    <w:p w14:paraId="01C471E0" w14:textId="0F701AAF" w:rsidR="00213958" w:rsidRPr="006F2805" w:rsidRDefault="005844AF" w:rsidP="005844AF">
      <w:pPr>
        <w:rPr>
          <w:sz w:val="28"/>
          <w:szCs w:val="28"/>
        </w:rPr>
      </w:pPr>
      <w:r w:rsidRPr="005844AF">
        <w:rPr>
          <w:sz w:val="28"/>
          <w:szCs w:val="28"/>
        </w:rPr>
        <w:t xml:space="preserve">Міський голова                                                                                        В.Л.Квурт     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9843C8E" w14:textId="77777777" w:rsidR="00A2218C" w:rsidRDefault="00A2218C">
      <w:r>
        <w:separator/>
      </w:r>
    </w:p>
  </w:endnote>
  <w:endnote w:type="continuationSeparator" w:id="0">
    <w:p w14:paraId="58E0AE5E" w14:textId="77777777" w:rsidR="00A2218C" w:rsidRDefault="00A221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9CFD847" w14:textId="77777777" w:rsidR="00A2218C" w:rsidRDefault="00A2218C">
      <w:r>
        <w:separator/>
      </w:r>
    </w:p>
  </w:footnote>
  <w:footnote w:type="continuationSeparator" w:id="0">
    <w:p w14:paraId="6D4600A2" w14:textId="77777777" w:rsidR="00A2218C" w:rsidRDefault="00A2218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844AF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2218C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255A40-5FDB-4191-8203-767703785E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3700</Words>
  <Characters>2109</Characters>
  <Application>Microsoft Office Word</Application>
  <DocSecurity>0</DocSecurity>
  <Lines>17</Lines>
  <Paragraphs>11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5798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2024-04-10T13:34:00Z</dcterms:modified>
</cp:coreProperties>
</file>