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тарифів на послуги   з утримання будинків та прибудинкових   територій для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37565D7" w14:textId="77777777" w:rsidR="00AA5F19" w:rsidRPr="00AA5F19" w:rsidRDefault="00AA5F19" w:rsidP="00AA5F19">
      <w:pPr>
        <w:ind w:firstLine="720"/>
        <w:jc w:val="both"/>
        <w:rPr>
          <w:sz w:val="28"/>
          <w:szCs w:val="28"/>
        </w:rPr>
      </w:pPr>
      <w:r w:rsidRPr="00AA5F19">
        <w:rPr>
          <w:sz w:val="28"/>
          <w:szCs w:val="28"/>
        </w:rPr>
        <w:t>Керуючись постановою Кабінету Міністрів України від 01.06.2011 року  № 869 «Про забезпечення єдиного підходу до формування тарифів на житлово-комунальні послуги», наказом Міністерства регіонального розвитку, будівництва та житлово-комунального господарства №390 від 30.07.2012 року «Про затвердження Порядку доведення до споживачів інформації про перелік житлово-комунальних послуг, структуру цін/тарифів, зміну цін/тарифів з обґрунтуванням її необхідності та про врахування відповідної позиції територіальних громад», Законами України «Про місцеве самоврядування в Україні», «Про житлово-комунальні послуги», виконавчий комітет Винниківської міської ради</w:t>
      </w:r>
    </w:p>
    <w:p w14:paraId="49468A6A" w14:textId="77777777" w:rsidR="00AA5F19" w:rsidRPr="00AA5F19" w:rsidRDefault="00AA5F19" w:rsidP="00AA5F19">
      <w:pPr>
        <w:jc w:val="center"/>
        <w:rPr>
          <w:sz w:val="28"/>
          <w:szCs w:val="28"/>
        </w:rPr>
      </w:pPr>
      <w:r w:rsidRPr="00AA5F19">
        <w:rPr>
          <w:sz w:val="28"/>
          <w:szCs w:val="28"/>
        </w:rPr>
        <w:t>вирішив:</w:t>
      </w:r>
    </w:p>
    <w:p w14:paraId="3238D282" w14:textId="77777777" w:rsidR="00AA5F19" w:rsidRPr="00AA5F19" w:rsidRDefault="00AA5F19" w:rsidP="00AA5F19">
      <w:pPr>
        <w:jc w:val="both"/>
        <w:rPr>
          <w:sz w:val="28"/>
          <w:szCs w:val="28"/>
        </w:rPr>
      </w:pPr>
    </w:p>
    <w:p w14:paraId="48F0A270" w14:textId="77777777" w:rsidR="00AA5F19" w:rsidRPr="00AA5F19" w:rsidRDefault="00AA5F19" w:rsidP="00AA5F19">
      <w:pPr>
        <w:jc w:val="both"/>
        <w:rPr>
          <w:sz w:val="28"/>
          <w:szCs w:val="28"/>
        </w:rPr>
      </w:pPr>
      <w:r w:rsidRPr="00AA5F19">
        <w:rPr>
          <w:sz w:val="28"/>
          <w:szCs w:val="28"/>
        </w:rPr>
        <w:t>1. Затвердити тарифи на послуги з утримання будинків та прибудинкових територій для Винниківського комунального підприємства «Добробут» на 1 м. кв. загальної площі квартир, нежитлових приміщень згідно додатку 1 до даного рішення.</w:t>
      </w:r>
    </w:p>
    <w:p w14:paraId="52947B07" w14:textId="77777777" w:rsidR="00AA5F19" w:rsidRPr="00AA5F19" w:rsidRDefault="00AA5F19" w:rsidP="00AA5F19">
      <w:pPr>
        <w:jc w:val="both"/>
        <w:rPr>
          <w:sz w:val="28"/>
          <w:szCs w:val="28"/>
        </w:rPr>
      </w:pPr>
      <w:r w:rsidRPr="00AA5F19">
        <w:rPr>
          <w:sz w:val="28"/>
          <w:szCs w:val="28"/>
        </w:rPr>
        <w:t>2. Дане рішення оприлюднити в засобах масової інформації.</w:t>
      </w:r>
    </w:p>
    <w:p w14:paraId="25409B4E" w14:textId="77777777" w:rsidR="00AA5F19" w:rsidRPr="00AA5F19" w:rsidRDefault="00AA5F19" w:rsidP="00AA5F19">
      <w:pPr>
        <w:jc w:val="both"/>
        <w:rPr>
          <w:sz w:val="28"/>
          <w:szCs w:val="28"/>
        </w:rPr>
      </w:pPr>
      <w:r w:rsidRPr="00AA5F19">
        <w:rPr>
          <w:sz w:val="28"/>
          <w:szCs w:val="28"/>
        </w:rPr>
        <w:t xml:space="preserve">3. Вважати таким, що втратило чинність рішення виконавчого комітету Винниківської міської ради №51від 03.03.2017 року «Про затвердження тарифів на послуги з утримання будинків та прибудинкових територій, що надає ВКП «Добробут» </w:t>
      </w:r>
    </w:p>
    <w:p w14:paraId="3A92B80F" w14:textId="77777777" w:rsidR="00AA5F19" w:rsidRPr="00AA5F19" w:rsidRDefault="00AA5F19" w:rsidP="00AA5F19">
      <w:pPr>
        <w:jc w:val="both"/>
        <w:rPr>
          <w:sz w:val="28"/>
          <w:szCs w:val="28"/>
        </w:rPr>
      </w:pPr>
      <w:r w:rsidRPr="00AA5F19">
        <w:rPr>
          <w:sz w:val="28"/>
          <w:szCs w:val="28"/>
        </w:rPr>
        <w:t>4. Контроль за виконанням даного рішення покласти на директора Винниківського комунального підприємства «Добробут».</w:t>
      </w:r>
    </w:p>
    <w:p w14:paraId="29ABDE2F" w14:textId="77777777" w:rsidR="00AA5F19" w:rsidRPr="00AA5F19" w:rsidRDefault="00AA5F19" w:rsidP="00AA5F19">
      <w:pPr>
        <w:jc w:val="both"/>
        <w:rPr>
          <w:sz w:val="28"/>
          <w:szCs w:val="28"/>
        </w:rPr>
      </w:pPr>
    </w:p>
    <w:p w14:paraId="0A04DE58" w14:textId="77777777" w:rsidR="00AA5F19" w:rsidRPr="00AA5F19" w:rsidRDefault="00AA5F19" w:rsidP="00AA5F19">
      <w:pPr>
        <w:jc w:val="both"/>
        <w:rPr>
          <w:sz w:val="28"/>
          <w:szCs w:val="28"/>
        </w:rPr>
      </w:pPr>
      <w:bookmarkStart w:id="1" w:name="_GoBack"/>
      <w:bookmarkEnd w:id="1"/>
      <w:r w:rsidRPr="00AA5F19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B81385" w14:textId="77777777" w:rsidR="003B3960" w:rsidRDefault="003B3960">
      <w:r>
        <w:separator/>
      </w:r>
    </w:p>
  </w:endnote>
  <w:endnote w:type="continuationSeparator" w:id="0">
    <w:p w14:paraId="1497E7EB" w14:textId="77777777" w:rsidR="003B3960" w:rsidRDefault="003B3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9DAEFE" w14:textId="77777777" w:rsidR="003B3960" w:rsidRDefault="003B3960">
      <w:r>
        <w:separator/>
      </w:r>
    </w:p>
  </w:footnote>
  <w:footnote w:type="continuationSeparator" w:id="0">
    <w:p w14:paraId="7EC0FF06" w14:textId="77777777" w:rsidR="003B3960" w:rsidRDefault="003B39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3960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A5F19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48023E-6FFC-40B2-A0F7-1D2126B5B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1145</Words>
  <Characters>653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2024-04-12T09:42:00Z</dcterms:modified>
</cp:coreProperties>
</file>