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C03DEB3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</w:t>
            </w:r>
            <w:r w:rsidR="004F2600">
              <w:rPr>
                <w:b/>
                <w:sz w:val="28"/>
              </w:rPr>
              <w:t>алькуляції на роботи, які</w:t>
            </w:r>
            <w:r w:rsidRPr="00BE7A3D">
              <w:rPr>
                <w:b/>
                <w:sz w:val="28"/>
              </w:rPr>
              <w:t xml:space="preserve"> здійснює ВКП</w:t>
            </w:r>
            <w:r w:rsidR="004F2600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"Добробут" у зв'язку із зміною   окремих складових економічно обґрунтованих витрат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048001" w14:textId="77777777" w:rsidR="004F2600" w:rsidRPr="004F2600" w:rsidRDefault="004F2600" w:rsidP="004F2600">
      <w:pPr>
        <w:ind w:firstLine="720"/>
        <w:rPr>
          <w:sz w:val="28"/>
          <w:szCs w:val="28"/>
        </w:rPr>
      </w:pPr>
      <w:r w:rsidRPr="004F2600">
        <w:rPr>
          <w:sz w:val="28"/>
          <w:szCs w:val="28"/>
        </w:rPr>
        <w:t xml:space="preserve">Керуючись пп.2 п.а ч.1 ст. 28 Закону України «Про місцеве самоврядування в Україні», ч.10 ст. 31 Закону України «Про житлово-комунальні послуги», розглянувши звернення ВКП «Добробут», у зв’язку із зміною окремих складових економічно обґрунтованих витрат з причин, які не залежать від виконавця, зокрема, у зв’язку із зміною нарахування на заробітну плату, мінімальної заробітної плати, паливно-енергетичних та інших матерільних ресурсів, виконавчий комітет Винниківської міської ради </w:t>
      </w:r>
    </w:p>
    <w:p w14:paraId="4EAF74D0" w14:textId="77777777" w:rsidR="004F2600" w:rsidRPr="004F2600" w:rsidRDefault="004F2600" w:rsidP="004F2600">
      <w:pPr>
        <w:rPr>
          <w:sz w:val="28"/>
          <w:szCs w:val="28"/>
        </w:rPr>
      </w:pPr>
    </w:p>
    <w:p w14:paraId="3C213038" w14:textId="77777777" w:rsidR="004F2600" w:rsidRPr="004F2600" w:rsidRDefault="004F2600" w:rsidP="004F2600">
      <w:pPr>
        <w:jc w:val="center"/>
        <w:rPr>
          <w:sz w:val="28"/>
          <w:szCs w:val="28"/>
        </w:rPr>
      </w:pPr>
      <w:r w:rsidRPr="004F2600">
        <w:rPr>
          <w:sz w:val="28"/>
          <w:szCs w:val="28"/>
        </w:rPr>
        <w:t>вирішив:</w:t>
      </w:r>
    </w:p>
    <w:p w14:paraId="214FBDCC" w14:textId="77777777" w:rsidR="004F2600" w:rsidRPr="004F2600" w:rsidRDefault="004F2600" w:rsidP="004F2600">
      <w:pPr>
        <w:rPr>
          <w:sz w:val="28"/>
          <w:szCs w:val="28"/>
        </w:rPr>
      </w:pPr>
    </w:p>
    <w:p w14:paraId="0B310511" w14:textId="77777777" w:rsidR="004F2600" w:rsidRPr="004F2600" w:rsidRDefault="004F2600" w:rsidP="004F2600">
      <w:pPr>
        <w:rPr>
          <w:sz w:val="28"/>
          <w:szCs w:val="28"/>
        </w:rPr>
      </w:pPr>
      <w:r w:rsidRPr="004F2600">
        <w:rPr>
          <w:sz w:val="28"/>
          <w:szCs w:val="28"/>
        </w:rPr>
        <w:t>1. Затвердити калькуляції на роботи, які здійснює ВКП «Добробут» згідно  Додатків 1-31.</w:t>
      </w:r>
    </w:p>
    <w:p w14:paraId="729C1B5D" w14:textId="77777777" w:rsidR="004F2600" w:rsidRPr="004F2600" w:rsidRDefault="004F2600" w:rsidP="004F2600">
      <w:pPr>
        <w:rPr>
          <w:sz w:val="28"/>
          <w:szCs w:val="28"/>
        </w:rPr>
      </w:pPr>
      <w:r w:rsidRPr="004F2600">
        <w:rPr>
          <w:sz w:val="28"/>
          <w:szCs w:val="28"/>
        </w:rPr>
        <w:t>2. Дію даного рішення встановити з 01.01.2018 року.</w:t>
      </w:r>
    </w:p>
    <w:p w14:paraId="69D2B5D8" w14:textId="77777777" w:rsidR="004F2600" w:rsidRPr="004F2600" w:rsidRDefault="004F2600" w:rsidP="004F2600">
      <w:pPr>
        <w:rPr>
          <w:sz w:val="28"/>
          <w:szCs w:val="28"/>
        </w:rPr>
      </w:pPr>
      <w:r w:rsidRPr="004F2600">
        <w:rPr>
          <w:sz w:val="28"/>
          <w:szCs w:val="28"/>
        </w:rPr>
        <w:t>3. Контроль за виконанням даного рішення покласти на директора ВКП «Добробут» Венгриновича Павла Михайловича.</w:t>
      </w:r>
    </w:p>
    <w:p w14:paraId="5397116F" w14:textId="77777777" w:rsidR="004F2600" w:rsidRPr="004F2600" w:rsidRDefault="004F2600" w:rsidP="004F2600">
      <w:pPr>
        <w:rPr>
          <w:sz w:val="28"/>
          <w:szCs w:val="28"/>
        </w:rPr>
      </w:pPr>
    </w:p>
    <w:p w14:paraId="6584B3BA" w14:textId="77777777" w:rsidR="004F2600" w:rsidRPr="004F2600" w:rsidRDefault="004F2600" w:rsidP="004F2600">
      <w:pPr>
        <w:rPr>
          <w:sz w:val="28"/>
          <w:szCs w:val="28"/>
        </w:rPr>
      </w:pPr>
    </w:p>
    <w:p w14:paraId="2EEFCFB2" w14:textId="77777777" w:rsidR="004F2600" w:rsidRPr="004F2600" w:rsidRDefault="004F2600" w:rsidP="004F2600">
      <w:pPr>
        <w:rPr>
          <w:sz w:val="28"/>
          <w:szCs w:val="28"/>
        </w:rPr>
      </w:pPr>
    </w:p>
    <w:p w14:paraId="40FFB36F" w14:textId="77777777" w:rsidR="004F2600" w:rsidRPr="004F2600" w:rsidRDefault="004F2600" w:rsidP="004F2600">
      <w:pPr>
        <w:rPr>
          <w:sz w:val="28"/>
          <w:szCs w:val="28"/>
        </w:rPr>
      </w:pPr>
    </w:p>
    <w:p w14:paraId="2C938603" w14:textId="77777777" w:rsidR="004F2600" w:rsidRPr="004F2600" w:rsidRDefault="004F2600" w:rsidP="004F2600">
      <w:pPr>
        <w:rPr>
          <w:sz w:val="28"/>
          <w:szCs w:val="28"/>
        </w:rPr>
      </w:pPr>
    </w:p>
    <w:p w14:paraId="3288EF04" w14:textId="41103E07" w:rsidR="004F2600" w:rsidRPr="004F2600" w:rsidRDefault="004F2600" w:rsidP="004F2600">
      <w:pPr>
        <w:rPr>
          <w:sz w:val="28"/>
          <w:szCs w:val="28"/>
        </w:rPr>
      </w:pPr>
      <w:r w:rsidRPr="004F2600">
        <w:rPr>
          <w:sz w:val="28"/>
          <w:szCs w:val="28"/>
        </w:rPr>
        <w:t xml:space="preserve">Міський голова   </w:t>
      </w:r>
      <w:bookmarkStart w:id="1" w:name="_GoBack"/>
      <w:bookmarkEnd w:id="1"/>
      <w:r w:rsidRPr="004F2600">
        <w:rPr>
          <w:sz w:val="28"/>
          <w:szCs w:val="28"/>
        </w:rPr>
        <w:t xml:space="preserve">                                                                    В. Квурт</w:t>
      </w:r>
    </w:p>
    <w:p w14:paraId="4A4642B2" w14:textId="77777777" w:rsidR="004F2600" w:rsidRPr="004F2600" w:rsidRDefault="004F2600" w:rsidP="004F260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A58B8" w14:textId="77777777" w:rsidR="006F5B9F" w:rsidRDefault="006F5B9F">
      <w:r>
        <w:separator/>
      </w:r>
    </w:p>
  </w:endnote>
  <w:endnote w:type="continuationSeparator" w:id="0">
    <w:p w14:paraId="56581FE8" w14:textId="77777777" w:rsidR="006F5B9F" w:rsidRDefault="006F5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63214" w14:textId="77777777" w:rsidR="006F5B9F" w:rsidRDefault="006F5B9F">
      <w:r>
        <w:separator/>
      </w:r>
    </w:p>
  </w:footnote>
  <w:footnote w:type="continuationSeparator" w:id="0">
    <w:p w14:paraId="7A67656B" w14:textId="77777777" w:rsidR="006F5B9F" w:rsidRDefault="006F5B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2600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5B9F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B85AF-DDF7-4C5E-AA55-3D750F086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2024-04-15T09:09:00Z</dcterms:modified>
</cp:coreProperties>
</file>