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40A3FD" w14:textId="77777777" w:rsidR="00B07070" w:rsidRPr="00B07070" w:rsidRDefault="00B07070" w:rsidP="00B07070">
      <w:pPr>
        <w:ind w:firstLine="720"/>
        <w:rPr>
          <w:sz w:val="28"/>
          <w:szCs w:val="28"/>
        </w:rPr>
      </w:pPr>
      <w:r w:rsidRPr="00B07070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2 від 05.02.2018 року), виконавчий комітет Винниківської  міської  ради –  </w:t>
      </w:r>
    </w:p>
    <w:p w14:paraId="74DFF6DA" w14:textId="77777777" w:rsidR="00B07070" w:rsidRPr="00B07070" w:rsidRDefault="00B07070" w:rsidP="00B07070">
      <w:pPr>
        <w:rPr>
          <w:sz w:val="28"/>
          <w:szCs w:val="28"/>
        </w:rPr>
      </w:pPr>
    </w:p>
    <w:p w14:paraId="6624CE4D" w14:textId="77777777" w:rsidR="00B07070" w:rsidRDefault="00B07070" w:rsidP="00B07070">
      <w:pPr>
        <w:jc w:val="center"/>
        <w:rPr>
          <w:sz w:val="28"/>
          <w:szCs w:val="28"/>
        </w:rPr>
      </w:pPr>
    </w:p>
    <w:p w14:paraId="4F0DF025" w14:textId="2D0B45A7" w:rsidR="00B07070" w:rsidRDefault="00B07070" w:rsidP="00B07070">
      <w:pPr>
        <w:jc w:val="center"/>
        <w:rPr>
          <w:sz w:val="28"/>
          <w:szCs w:val="28"/>
        </w:rPr>
      </w:pPr>
      <w:r w:rsidRPr="00B07070">
        <w:rPr>
          <w:sz w:val="28"/>
          <w:szCs w:val="28"/>
        </w:rPr>
        <w:t>В И Р І Ш И В :</w:t>
      </w:r>
    </w:p>
    <w:p w14:paraId="247BDDCE" w14:textId="77777777" w:rsidR="00B07070" w:rsidRPr="00B07070" w:rsidRDefault="00B07070" w:rsidP="00B07070">
      <w:pPr>
        <w:jc w:val="center"/>
        <w:rPr>
          <w:sz w:val="28"/>
          <w:szCs w:val="28"/>
        </w:rPr>
      </w:pPr>
    </w:p>
    <w:p w14:paraId="64C2AB75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  Надати одноразову грошову допомогу наступним громадянам м. Винники:</w:t>
      </w:r>
    </w:p>
    <w:p w14:paraId="1B38968D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1.1.</w:t>
      </w:r>
      <w:r w:rsidRPr="00B07070">
        <w:rPr>
          <w:sz w:val="28"/>
          <w:szCs w:val="28"/>
        </w:rPr>
        <w:tab/>
        <w:t>Цепко Роману Львовичу, 1985 р.н., інваліду 1-ї групи з дитинства, на лікування, що проживає у м. Винники, вул. Крип’якевича, 6 кв.4, на суму - 1000 грн;</w:t>
      </w:r>
    </w:p>
    <w:p w14:paraId="64F45A0A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1.2.</w:t>
      </w:r>
      <w:r w:rsidRPr="00B07070">
        <w:rPr>
          <w:sz w:val="28"/>
          <w:szCs w:val="28"/>
        </w:rPr>
        <w:tab/>
        <w:t>Бодак Катерині Стахівні, 1942 р.н., ветерану праці на лікування, що проживає у м. Винники, вул. Довбуша, 18, на суму - 1000 грн;</w:t>
      </w:r>
    </w:p>
    <w:p w14:paraId="0D2F2207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1.3.</w:t>
      </w:r>
      <w:r w:rsidRPr="00B07070">
        <w:rPr>
          <w:sz w:val="28"/>
          <w:szCs w:val="28"/>
        </w:rPr>
        <w:tab/>
        <w:t>Фітьо Марії Степанівні, 1944 р.н., інваліду 3-ї групи на лікування., що проживає у м. Винники, вул. Стрілецька, 59а,  на суму- 1000 грн;</w:t>
      </w:r>
    </w:p>
    <w:p w14:paraId="64392BB3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1.4.</w:t>
      </w:r>
      <w:r w:rsidRPr="00B07070">
        <w:rPr>
          <w:sz w:val="28"/>
          <w:szCs w:val="28"/>
        </w:rPr>
        <w:tab/>
        <w:t>Дмитерко Ользі Михайлівні, 1961 р.н.,  інваліду 3-ї групи на лікування, що проживає у м. Винники, вул. Симоненка, 12,  на суму  –  800 грн;</w:t>
      </w:r>
    </w:p>
    <w:p w14:paraId="004E64F9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lastRenderedPageBreak/>
        <w:t>1.5.</w:t>
      </w:r>
      <w:r w:rsidRPr="00B07070">
        <w:rPr>
          <w:sz w:val="28"/>
          <w:szCs w:val="28"/>
        </w:rPr>
        <w:tab/>
        <w:t>Хотенко Галині Петрівні, 1942 р.н., одинокій пенсіонерці на лікування, що проживає у м. Винники, вул. Симоненка, 13, на суму  - 800  грн;</w:t>
      </w:r>
    </w:p>
    <w:p w14:paraId="5A8449FF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1.6.</w:t>
      </w:r>
      <w:r w:rsidRPr="00B07070">
        <w:rPr>
          <w:sz w:val="28"/>
          <w:szCs w:val="28"/>
        </w:rPr>
        <w:tab/>
        <w:t>Маринеско Надії Василівні, 1941 р.н., одинокій пенсіонерці, учаснику бойових дій, що проживає у м. Винники, вул. Кільцева, 2 кв.71, на суму - 800 грн;</w:t>
      </w:r>
    </w:p>
    <w:p w14:paraId="2017958E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1.7.</w:t>
      </w:r>
      <w:r w:rsidRPr="00B07070">
        <w:rPr>
          <w:sz w:val="28"/>
          <w:szCs w:val="28"/>
        </w:rPr>
        <w:tab/>
        <w:t>Химичу Володимиру Йосиповичу, 1976 р.н., інваліду 2-ї групи на лікування, що проживає у м. Винники, вул. Б.Хмельницького, 11 кв.2 , на суму - 1000 грн;</w:t>
      </w:r>
    </w:p>
    <w:p w14:paraId="43D12940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1.8.</w:t>
      </w:r>
      <w:r w:rsidRPr="00B07070">
        <w:rPr>
          <w:sz w:val="28"/>
          <w:szCs w:val="28"/>
        </w:rPr>
        <w:tab/>
        <w:t>Кроншталь Ярославі Григорівні, 1942 р.н., одинокій пенсіонерці, що проживає у м. Винники, вул. Кільцева, 2а кв.31, на суму - 800  грн;</w:t>
      </w:r>
    </w:p>
    <w:p w14:paraId="4A284CB9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1.9.</w:t>
      </w:r>
      <w:r w:rsidRPr="00B07070">
        <w:rPr>
          <w:sz w:val="28"/>
          <w:szCs w:val="28"/>
        </w:rPr>
        <w:tab/>
        <w:t>Гулько Ользі Романівні, 1927 р.н.,   інваліду 2-ї групи на лікування, що проживає у м. Винники, вул. Галицька, 53 кв.6, на суму - 1000  грн;</w:t>
      </w:r>
    </w:p>
    <w:p w14:paraId="07143232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1.10.</w:t>
      </w:r>
      <w:r w:rsidRPr="00B07070">
        <w:rPr>
          <w:sz w:val="28"/>
          <w:szCs w:val="28"/>
        </w:rPr>
        <w:tab/>
        <w:t>Крупі Мирославі Іванівні, 1954 р.н., інваліду 3-ї групи на лікування, що проживає у м. Винники, вул. Франка, 98, кв.2 на суму -  600 грн;</w:t>
      </w:r>
    </w:p>
    <w:p w14:paraId="2CD66B9A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1.11.</w:t>
      </w:r>
      <w:r w:rsidRPr="00B07070">
        <w:rPr>
          <w:sz w:val="28"/>
          <w:szCs w:val="28"/>
        </w:rPr>
        <w:tab/>
        <w:t>Тарасенко Любові Василівні, 1939 р.н.,  пенсіонеру, учаснику бойових дій, що проживає у м. Винники, вул. Львівська, 5, на суму - 800 грн;</w:t>
      </w:r>
    </w:p>
    <w:p w14:paraId="38EAB8B4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1.12.</w:t>
      </w:r>
      <w:r w:rsidRPr="00B07070">
        <w:rPr>
          <w:sz w:val="28"/>
          <w:szCs w:val="28"/>
        </w:rPr>
        <w:tab/>
        <w:t>Манорику Оресту-Йосипу Романовичу, 1947 р.н.,  інваліду 1-ї групи на лікування, що проживає у м. Винники, вул. І.Франка, 125,  на суму - 1000 грн;</w:t>
      </w:r>
    </w:p>
    <w:p w14:paraId="1FBCAF5A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1.13.</w:t>
      </w:r>
      <w:r w:rsidRPr="00B07070">
        <w:rPr>
          <w:sz w:val="28"/>
          <w:szCs w:val="28"/>
        </w:rPr>
        <w:tab/>
        <w:t>Манорику Зеновію Романовичу, 1948 р.н., на лікування, що проживає у м. Винники, вул. І.Франка, 125,  на суму - 1500 грн;</w:t>
      </w:r>
    </w:p>
    <w:p w14:paraId="249FE0FF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1.14.</w:t>
      </w:r>
      <w:r w:rsidRPr="00B07070">
        <w:rPr>
          <w:sz w:val="28"/>
          <w:szCs w:val="28"/>
        </w:rPr>
        <w:tab/>
        <w:t>Грабській Людмилі Федорівні, 1960 р.н., на лікування, що проживає у м. Винники, вул. Левицького,3, на суму – 1000 грн;</w:t>
      </w:r>
    </w:p>
    <w:p w14:paraId="24874D30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1.15.</w:t>
      </w:r>
      <w:r w:rsidRPr="00B07070">
        <w:rPr>
          <w:sz w:val="28"/>
          <w:szCs w:val="28"/>
        </w:rPr>
        <w:tab/>
        <w:t>Кондратьєву Сергію Вікторовичу, 1965 р.н., на лікування та операцію, що проживає у м. Винники, вул. Кільцева, 3 кв.24,  на суму - 2600 грн;</w:t>
      </w:r>
    </w:p>
    <w:p w14:paraId="75A8E6E7" w14:textId="77777777" w:rsidR="00B07070" w:rsidRPr="00B07070" w:rsidRDefault="00B07070" w:rsidP="00B07070">
      <w:pPr>
        <w:rPr>
          <w:sz w:val="28"/>
          <w:szCs w:val="28"/>
        </w:rPr>
      </w:pPr>
    </w:p>
    <w:p w14:paraId="6BAF1C29" w14:textId="77777777" w:rsidR="00B07070" w:rsidRPr="00B07070" w:rsidRDefault="00B07070" w:rsidP="00B07070">
      <w:pPr>
        <w:rPr>
          <w:sz w:val="28"/>
          <w:szCs w:val="28"/>
        </w:rPr>
      </w:pPr>
    </w:p>
    <w:p w14:paraId="37D82EA1" w14:textId="77777777" w:rsidR="00B07070" w:rsidRPr="00B07070" w:rsidRDefault="00B07070" w:rsidP="00B07070">
      <w:pPr>
        <w:rPr>
          <w:sz w:val="28"/>
          <w:szCs w:val="28"/>
        </w:rPr>
      </w:pPr>
    </w:p>
    <w:p w14:paraId="7B81B951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2.</w:t>
      </w:r>
      <w:r w:rsidRPr="00B07070">
        <w:rPr>
          <w:sz w:val="28"/>
          <w:szCs w:val="28"/>
        </w:rPr>
        <w:tab/>
        <w:t>Надати матеріальну допомогу на поховання громадян, що проживали та були зареєстровані у м. Винники:</w:t>
      </w:r>
    </w:p>
    <w:p w14:paraId="3AAF48AB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Марінеско Галині Юріївні, 1970 р.н., що проживає у м. Винники, вул. Горького, 5 на поховання чоловіка Марінеско Ігора Петровича, який на час смерті проживав та був зареєстрований за адресою: м. Винники, вул. Кільцева, 2 кв.71, на суму - 2000 грн.</w:t>
      </w:r>
    </w:p>
    <w:p w14:paraId="7183A5DB" w14:textId="77777777" w:rsidR="00B07070" w:rsidRPr="00B07070" w:rsidRDefault="00B07070" w:rsidP="00B07070">
      <w:pPr>
        <w:rPr>
          <w:sz w:val="28"/>
          <w:szCs w:val="28"/>
        </w:rPr>
      </w:pPr>
    </w:p>
    <w:p w14:paraId="627EA550" w14:textId="77777777" w:rsidR="00B07070" w:rsidRPr="00B07070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3.</w:t>
      </w:r>
      <w:r w:rsidRPr="00B07070">
        <w:rPr>
          <w:sz w:val="28"/>
          <w:szCs w:val="28"/>
        </w:rPr>
        <w:tab/>
        <w:t>Контроль за виконанням даного рішення покласти відділ фінансів  та економіки.</w:t>
      </w:r>
    </w:p>
    <w:p w14:paraId="2F98D77D" w14:textId="77777777" w:rsidR="00B07070" w:rsidRPr="00B07070" w:rsidRDefault="00B07070" w:rsidP="00B07070">
      <w:pPr>
        <w:rPr>
          <w:sz w:val="28"/>
          <w:szCs w:val="28"/>
        </w:rPr>
      </w:pPr>
    </w:p>
    <w:p w14:paraId="158F9FB1" w14:textId="77777777" w:rsidR="00B07070" w:rsidRPr="00B07070" w:rsidRDefault="00B07070" w:rsidP="00B07070">
      <w:pPr>
        <w:rPr>
          <w:sz w:val="28"/>
          <w:szCs w:val="28"/>
        </w:rPr>
      </w:pPr>
    </w:p>
    <w:p w14:paraId="41EE1581" w14:textId="77777777" w:rsidR="00B07070" w:rsidRPr="00B07070" w:rsidRDefault="00B07070" w:rsidP="00B07070">
      <w:pPr>
        <w:rPr>
          <w:sz w:val="28"/>
          <w:szCs w:val="28"/>
        </w:rPr>
      </w:pPr>
    </w:p>
    <w:p w14:paraId="01C471E0" w14:textId="5EF9CB31" w:rsidR="00213958" w:rsidRPr="006F2805" w:rsidRDefault="00B07070" w:rsidP="00B07070">
      <w:pPr>
        <w:rPr>
          <w:sz w:val="28"/>
          <w:szCs w:val="28"/>
        </w:rPr>
      </w:pPr>
      <w:r w:rsidRPr="00B07070">
        <w:rPr>
          <w:sz w:val="28"/>
          <w:szCs w:val="28"/>
        </w:rPr>
        <w:t>В.о.міського г</w:t>
      </w:r>
      <w:r>
        <w:rPr>
          <w:sz w:val="28"/>
          <w:szCs w:val="28"/>
        </w:rPr>
        <w:t xml:space="preserve">олови                 </w:t>
      </w:r>
      <w:bookmarkStart w:id="1" w:name="_GoBack"/>
      <w:bookmarkEnd w:id="1"/>
      <w:r w:rsidRPr="00B07070">
        <w:rPr>
          <w:sz w:val="28"/>
          <w:szCs w:val="28"/>
        </w:rPr>
        <w:t xml:space="preserve">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49B98" w14:textId="77777777" w:rsidR="00D04BFD" w:rsidRDefault="00D04BFD">
      <w:r>
        <w:separator/>
      </w:r>
    </w:p>
  </w:endnote>
  <w:endnote w:type="continuationSeparator" w:id="0">
    <w:p w14:paraId="11BDDE8E" w14:textId="77777777" w:rsidR="00D04BFD" w:rsidRDefault="00D0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6E903" w14:textId="77777777" w:rsidR="00D04BFD" w:rsidRDefault="00D04BFD">
      <w:r>
        <w:separator/>
      </w:r>
    </w:p>
  </w:footnote>
  <w:footnote w:type="continuationSeparator" w:id="0">
    <w:p w14:paraId="7412C8B4" w14:textId="77777777" w:rsidR="00D04BFD" w:rsidRDefault="00D04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707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4BF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34CB7-F997-42EA-97E1-E69BF75FC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2613</Words>
  <Characters>1490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2024-04-15T08:48:00Z</dcterms:modified>
</cp:coreProperties>
</file>