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звіт керівника винниківського комунального  підприємства " Добробут" про підсумки   фінансово-господарської діяльності за 2017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D9312D" w14:textId="77777777" w:rsidR="006332A7" w:rsidRPr="006332A7" w:rsidRDefault="006332A7" w:rsidP="006332A7">
      <w:pPr>
        <w:ind w:firstLine="720"/>
        <w:rPr>
          <w:sz w:val="28"/>
          <w:szCs w:val="28"/>
        </w:rPr>
      </w:pPr>
      <w:r w:rsidRPr="006332A7">
        <w:rPr>
          <w:sz w:val="28"/>
          <w:szCs w:val="28"/>
        </w:rPr>
        <w:t>Заслухавши звіт начальника ВКП «Добробут»» Венгриновича П.М., про підсумки фінансово-господарської діяльності за 2017 рік , керуючись ст.30 Закону України «Про місцеве самоврядування в Україні», виконком міської ради</w:t>
      </w:r>
    </w:p>
    <w:p w14:paraId="7B407298" w14:textId="77777777" w:rsidR="006332A7" w:rsidRPr="006332A7" w:rsidRDefault="006332A7" w:rsidP="006332A7">
      <w:pPr>
        <w:jc w:val="center"/>
        <w:rPr>
          <w:sz w:val="28"/>
          <w:szCs w:val="28"/>
        </w:rPr>
      </w:pPr>
    </w:p>
    <w:p w14:paraId="72793CF5" w14:textId="77777777" w:rsidR="006332A7" w:rsidRPr="006332A7" w:rsidRDefault="006332A7" w:rsidP="006332A7">
      <w:pPr>
        <w:rPr>
          <w:sz w:val="28"/>
          <w:szCs w:val="28"/>
        </w:rPr>
      </w:pPr>
      <w:r w:rsidRPr="006332A7">
        <w:rPr>
          <w:sz w:val="28"/>
          <w:szCs w:val="28"/>
        </w:rPr>
        <w:t>В И Р І Ш И В:</w:t>
      </w:r>
    </w:p>
    <w:p w14:paraId="30247A11" w14:textId="77777777" w:rsidR="006332A7" w:rsidRPr="006332A7" w:rsidRDefault="006332A7" w:rsidP="006332A7">
      <w:pPr>
        <w:rPr>
          <w:sz w:val="28"/>
          <w:szCs w:val="28"/>
        </w:rPr>
      </w:pPr>
    </w:p>
    <w:p w14:paraId="026BA9C8" w14:textId="77777777" w:rsidR="006332A7" w:rsidRPr="006332A7" w:rsidRDefault="006332A7" w:rsidP="006332A7">
      <w:pPr>
        <w:rPr>
          <w:sz w:val="28"/>
          <w:szCs w:val="28"/>
        </w:rPr>
      </w:pPr>
      <w:r w:rsidRPr="006332A7">
        <w:rPr>
          <w:sz w:val="28"/>
          <w:szCs w:val="28"/>
        </w:rPr>
        <w:t>1.</w:t>
      </w:r>
      <w:r w:rsidRPr="006332A7">
        <w:rPr>
          <w:sz w:val="28"/>
          <w:szCs w:val="28"/>
        </w:rPr>
        <w:tab/>
        <w:t>Звіт директора ВКП «Добробут»» Венгриновича П.М. про фінансово-господарську діяльність за 2017 рік взяти до відома.</w:t>
      </w:r>
    </w:p>
    <w:p w14:paraId="775D1BB2" w14:textId="77777777" w:rsidR="006332A7" w:rsidRPr="006332A7" w:rsidRDefault="006332A7" w:rsidP="006332A7">
      <w:pPr>
        <w:rPr>
          <w:sz w:val="28"/>
          <w:szCs w:val="28"/>
        </w:rPr>
      </w:pPr>
      <w:r w:rsidRPr="006332A7">
        <w:rPr>
          <w:sz w:val="28"/>
          <w:szCs w:val="28"/>
        </w:rPr>
        <w:t>2.</w:t>
      </w:r>
      <w:r w:rsidRPr="006332A7">
        <w:rPr>
          <w:sz w:val="28"/>
          <w:szCs w:val="28"/>
        </w:rPr>
        <w:tab/>
        <w:t>Керівнику комунального підприємства протягом 2018 року забезпечити виконання річного плану роботи відповідно до наданих пропозицій.</w:t>
      </w:r>
    </w:p>
    <w:p w14:paraId="49FC64CA" w14:textId="77777777" w:rsidR="006332A7" w:rsidRPr="006332A7" w:rsidRDefault="006332A7" w:rsidP="006332A7">
      <w:pPr>
        <w:rPr>
          <w:sz w:val="28"/>
          <w:szCs w:val="28"/>
        </w:rPr>
      </w:pPr>
    </w:p>
    <w:p w14:paraId="72B38427" w14:textId="77777777" w:rsidR="006332A7" w:rsidRPr="006332A7" w:rsidRDefault="006332A7" w:rsidP="006332A7">
      <w:pPr>
        <w:rPr>
          <w:sz w:val="28"/>
          <w:szCs w:val="28"/>
        </w:rPr>
      </w:pPr>
      <w:r w:rsidRPr="006332A7">
        <w:rPr>
          <w:sz w:val="28"/>
          <w:szCs w:val="28"/>
        </w:rPr>
        <w:t>3.</w:t>
      </w:r>
      <w:r w:rsidRPr="006332A7">
        <w:rPr>
          <w:sz w:val="28"/>
          <w:szCs w:val="28"/>
        </w:rPr>
        <w:tab/>
        <w:t>Контроль за виконанням даного рішення доручити заступнику міського голови з питань житлово-комунального господарства та фінансової політики.</w:t>
      </w:r>
    </w:p>
    <w:p w14:paraId="6BE1C626" w14:textId="77777777" w:rsidR="006332A7" w:rsidRPr="006332A7" w:rsidRDefault="006332A7" w:rsidP="006332A7">
      <w:pPr>
        <w:rPr>
          <w:sz w:val="28"/>
          <w:szCs w:val="28"/>
        </w:rPr>
      </w:pPr>
    </w:p>
    <w:p w14:paraId="4F7B94EB" w14:textId="77777777" w:rsidR="006332A7" w:rsidRPr="006332A7" w:rsidRDefault="006332A7" w:rsidP="006332A7">
      <w:pPr>
        <w:rPr>
          <w:sz w:val="28"/>
          <w:szCs w:val="28"/>
        </w:rPr>
      </w:pPr>
    </w:p>
    <w:p w14:paraId="530CD19D" w14:textId="77777777" w:rsidR="006332A7" w:rsidRPr="006332A7" w:rsidRDefault="006332A7" w:rsidP="006332A7">
      <w:pPr>
        <w:rPr>
          <w:sz w:val="28"/>
          <w:szCs w:val="28"/>
        </w:rPr>
      </w:pPr>
    </w:p>
    <w:p w14:paraId="21328BED" w14:textId="77777777" w:rsidR="006332A7" w:rsidRPr="006332A7" w:rsidRDefault="006332A7" w:rsidP="006332A7">
      <w:pPr>
        <w:rPr>
          <w:sz w:val="28"/>
          <w:szCs w:val="28"/>
        </w:rPr>
      </w:pPr>
      <w:bookmarkStart w:id="1" w:name="_GoBack"/>
      <w:bookmarkEnd w:id="1"/>
    </w:p>
    <w:p w14:paraId="2B2EB813" w14:textId="77777777" w:rsidR="006332A7" w:rsidRPr="006332A7" w:rsidRDefault="006332A7" w:rsidP="006332A7">
      <w:pPr>
        <w:rPr>
          <w:sz w:val="28"/>
          <w:szCs w:val="28"/>
        </w:rPr>
      </w:pPr>
      <w:r w:rsidRPr="006332A7">
        <w:rPr>
          <w:sz w:val="28"/>
          <w:szCs w:val="28"/>
        </w:rPr>
        <w:t xml:space="preserve">        Міський голова</w:t>
      </w:r>
      <w:r w:rsidRPr="006332A7">
        <w:rPr>
          <w:sz w:val="28"/>
          <w:szCs w:val="28"/>
        </w:rPr>
        <w:tab/>
      </w:r>
      <w:r w:rsidRPr="006332A7">
        <w:rPr>
          <w:sz w:val="28"/>
          <w:szCs w:val="28"/>
        </w:rPr>
        <w:tab/>
      </w:r>
      <w:r w:rsidRPr="006332A7">
        <w:rPr>
          <w:sz w:val="28"/>
          <w:szCs w:val="28"/>
        </w:rPr>
        <w:tab/>
      </w:r>
      <w:r w:rsidRPr="006332A7">
        <w:rPr>
          <w:sz w:val="28"/>
          <w:szCs w:val="28"/>
        </w:rPr>
        <w:tab/>
      </w:r>
      <w:r w:rsidRPr="006332A7">
        <w:rPr>
          <w:sz w:val="28"/>
          <w:szCs w:val="28"/>
        </w:rPr>
        <w:tab/>
      </w:r>
      <w:r w:rsidRPr="006332A7">
        <w:rPr>
          <w:sz w:val="28"/>
          <w:szCs w:val="28"/>
        </w:rPr>
        <w:tab/>
      </w:r>
      <w:r w:rsidRPr="006332A7">
        <w:rPr>
          <w:sz w:val="28"/>
          <w:szCs w:val="28"/>
        </w:rPr>
        <w:tab/>
      </w:r>
      <w:r w:rsidRPr="006332A7">
        <w:rPr>
          <w:sz w:val="28"/>
          <w:szCs w:val="28"/>
        </w:rPr>
        <w:tab/>
        <w:t>В.Л.Квурт</w:t>
      </w:r>
    </w:p>
    <w:p w14:paraId="3A58747D" w14:textId="77777777" w:rsidR="006332A7" w:rsidRPr="006332A7" w:rsidRDefault="006332A7" w:rsidP="006332A7">
      <w:pPr>
        <w:rPr>
          <w:sz w:val="28"/>
          <w:szCs w:val="28"/>
        </w:rPr>
      </w:pPr>
    </w:p>
    <w:p w14:paraId="6E79B31A" w14:textId="77777777" w:rsidR="006332A7" w:rsidRPr="006332A7" w:rsidRDefault="006332A7" w:rsidP="006332A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B19A7" w14:textId="77777777" w:rsidR="00D62DD4" w:rsidRDefault="00D62DD4">
      <w:r>
        <w:separator/>
      </w:r>
    </w:p>
  </w:endnote>
  <w:endnote w:type="continuationSeparator" w:id="0">
    <w:p w14:paraId="01D266D9" w14:textId="77777777" w:rsidR="00D62DD4" w:rsidRDefault="00D62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11BBF6" w14:textId="77777777" w:rsidR="00D62DD4" w:rsidRDefault="00D62DD4">
      <w:r>
        <w:separator/>
      </w:r>
    </w:p>
  </w:footnote>
  <w:footnote w:type="continuationSeparator" w:id="0">
    <w:p w14:paraId="109D8622" w14:textId="77777777" w:rsidR="00D62DD4" w:rsidRDefault="00D62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32A7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2DD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5C7C7-3F5E-416F-86BB-C0EB379DF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691</Words>
  <Characters>395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2024-04-15T09:38:00Z</dcterms:modified>
</cp:coreProperties>
</file>